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17189" w14:textId="77B793CC" w:rsidR="0018050D" w:rsidRDefault="0018050D"/>
    <w:p w14:paraId="37EB24D5" w14:textId="7EFE2AA9" w:rsidR="00760A68" w:rsidRDefault="0044557C">
      <w:r w:rsidRPr="0001190B">
        <w:rPr>
          <w:noProof/>
          <w:color w:val="FF0000"/>
          <w:kern w:val="0"/>
          <w:sz w:val="24"/>
          <w:szCs w:val="24"/>
        </w:rPr>
        <w:drawing>
          <wp:anchor distT="0" distB="0" distL="114300" distR="114300" simplePos="0" relativeHeight="251658255" behindDoc="0" locked="0" layoutInCell="1" allowOverlap="1" wp14:anchorId="385652C8" wp14:editId="648488D8">
            <wp:simplePos x="0" y="0"/>
            <wp:positionH relativeFrom="margin">
              <wp:align>right</wp:align>
            </wp:positionH>
            <wp:positionV relativeFrom="paragraph">
              <wp:posOffset>31115</wp:posOffset>
            </wp:positionV>
            <wp:extent cx="5400675" cy="1988185"/>
            <wp:effectExtent l="57150" t="19050" r="66675" b="882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rcRect t="21493" b="21493"/>
                    <a:stretch>
                      <a:fillRect/>
                    </a:stretch>
                  </pic:blipFill>
                  <pic:spPr bwMode="auto">
                    <a:xfrm>
                      <a:off x="0" y="0"/>
                      <a:ext cx="5400675" cy="1988185"/>
                    </a:xfrm>
                    <a:prstGeom prst="rect">
                      <a:avLst/>
                    </a:prstGeom>
                    <a:noFill/>
                    <a:ln w="19050">
                      <a:solidFill>
                        <a:srgbClr val="0070C0"/>
                      </a:solidFill>
                    </a:ln>
                    <a:effectLst>
                      <a:outerShdw blurRad="50800" dist="50800" dir="5400000" algn="ctr" rotWithShape="0">
                        <a:srgbClr val="000000">
                          <a:alpha val="54000"/>
                        </a:srgbClr>
                      </a:outerShdw>
                      <a:softEdge rad="215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0BFE">
        <w:rPr>
          <w:noProof/>
        </w:rPr>
        <w:drawing>
          <wp:inline distT="0" distB="0" distL="0" distR="0" wp14:anchorId="1837F4B1" wp14:editId="35C1491E">
            <wp:extent cx="1504950" cy="1638300"/>
            <wp:effectExtent l="0" t="0" r="0" b="0"/>
            <wp:docPr id="171386322" name="Picture 32" descr="A flag with firework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6322" name="Picture 32" descr="A flag with fireworks in the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950" cy="1638300"/>
                    </a:xfrm>
                    <a:prstGeom prst="rect">
                      <a:avLst/>
                    </a:prstGeom>
                    <a:noFill/>
                  </pic:spPr>
                </pic:pic>
              </a:graphicData>
            </a:graphic>
          </wp:inline>
        </w:drawing>
      </w:r>
      <w:r w:rsidR="00813C4B">
        <w:rPr>
          <w:noProof/>
          <w:color w:val="auto"/>
          <w:kern w:val="0"/>
          <w:sz w:val="24"/>
          <w:szCs w:val="24"/>
        </w:rPr>
        <mc:AlternateContent>
          <mc:Choice Requires="wps">
            <w:drawing>
              <wp:anchor distT="0" distB="0" distL="114300" distR="114300" simplePos="0" relativeHeight="251658256" behindDoc="0" locked="0" layoutInCell="1" allowOverlap="1" wp14:anchorId="4DCE8E9D" wp14:editId="1032F149">
                <wp:simplePos x="0" y="0"/>
                <wp:positionH relativeFrom="column">
                  <wp:posOffset>6508115</wp:posOffset>
                </wp:positionH>
                <wp:positionV relativeFrom="paragraph">
                  <wp:posOffset>184785</wp:posOffset>
                </wp:positionV>
                <wp:extent cx="685800" cy="414655"/>
                <wp:effectExtent l="0" t="0" r="0" b="4445"/>
                <wp:wrapNone/>
                <wp:docPr id="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465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E6C2B8C" w14:textId="7D6840FF" w:rsidR="006F4C6E" w:rsidRDefault="006F4C6E" w:rsidP="006F4C6E">
                            <w:pPr>
                              <w:widowControl w:val="0"/>
                              <w:spacing w:line="580" w:lineRule="exact"/>
                              <w:rPr>
                                <w:rFonts w:ascii="Arial" w:hAnsi="Arial" w:cs="Arial"/>
                                <w:b/>
                                <w:bCs/>
                                <w:color w:val="FFFFFE"/>
                                <w:w w:val="80"/>
                                <w:sz w:val="54"/>
                                <w:szCs w:val="54"/>
                              </w:rPr>
                            </w:pPr>
                          </w:p>
                        </w:txbxContent>
                      </wps:txbx>
                      <wps:bodyPr rot="0" vert="horz" wrap="square" lIns="36576" tIns="36576" rIns="36576" bIns="36576" anchor="t" anchorCtr="0" upright="1">
                        <a:noAutofit/>
                      </wps:bodyPr>
                    </wps:wsp>
                  </a:graphicData>
                </a:graphic>
              </wp:anchor>
            </w:drawing>
          </mc:Choice>
          <mc:Fallback>
            <w:pict>
              <v:shapetype w14:anchorId="4DCE8E9D" id="_x0000_t202" coordsize="21600,21600" o:spt="202" path="m,l,21600r21600,l21600,xe">
                <v:stroke joinstyle="miter"/>
                <v:path gradientshapeok="t" o:connecttype="rect"/>
              </v:shapetype>
              <v:shape id="Text Box 25" o:spid="_x0000_s1026" type="#_x0000_t202" style="position:absolute;margin-left:512.45pt;margin-top:14.55pt;width:54pt;height:32.6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" filled="f" fillcolor="#fffffe" stroked="f" strokecolor="#212120" insetpen="t">
                <v:textbox inset="2.88pt,2.88pt,2.88pt,2.88pt">
                  <w:txbxContent>
                    <w:p w14:paraId="5E6C2B8C" w14:textId="7D6840FF" w:rsidR="006F4C6E" w:rsidRDefault="006F4C6E" w:rsidP="006F4C6E">
                      <w:pPr>
                        <w:widowControl w:val="0"/>
                        <w:spacing w:line="580" w:lineRule="exact"/>
                        <w:rPr>
                          <w:rFonts w:ascii="Arial" w:hAnsi="Arial" w:cs="Arial"/>
                          <w:b/>
                          <w:bCs/>
                          <w:color w:val="FFFFFE"/>
                          <w:w w:val="80"/>
                          <w:sz w:val="54"/>
                          <w:szCs w:val="54"/>
                        </w:rPr>
                      </w:pPr>
                    </w:p>
                  </w:txbxContent>
                </v:textbox>
              </v:shape>
            </w:pict>
          </mc:Fallback>
        </mc:AlternateContent>
      </w:r>
      <w:r w:rsidR="00EE23CA">
        <w:rPr>
          <w:noProof/>
          <w:color w:val="auto"/>
          <w:kern w:val="0"/>
          <w:sz w:val="24"/>
          <w:szCs w:val="24"/>
        </w:rPr>
        <mc:AlternateContent>
          <mc:Choice Requires="wps">
            <w:drawing>
              <wp:anchor distT="36576" distB="36576" distL="36576" distR="36576" simplePos="0" relativeHeight="251658254" behindDoc="0" locked="0" layoutInCell="1" allowOverlap="1" wp14:anchorId="27C0D860" wp14:editId="538A9E87">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F85419" id="Line 177" o:spid="_x0000_s1026" style="position:absolute;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3" behindDoc="0" locked="0" layoutInCell="1" allowOverlap="1" wp14:anchorId="3B8C1106" wp14:editId="0775FA23">
                <wp:simplePos x="0" y="0"/>
                <wp:positionH relativeFrom="column">
                  <wp:posOffset>4889500</wp:posOffset>
                </wp:positionH>
                <wp:positionV relativeFrom="page">
                  <wp:posOffset>2670810</wp:posOffset>
                </wp:positionV>
                <wp:extent cx="10206355" cy="0"/>
                <wp:effectExtent l="12700" t="13335" r="10795" b="15240"/>
                <wp:wrapNone/>
                <wp:docPr id="17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A3C021" id="Line 176" o:spid="_x0000_s1026" style="position:absolute;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10.3pt" to="1188.65pt,2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AHeJAY4AAAAAwBAAAPAAAAZHJzL2Rvd25yZXYu&#10;eG1sTI9LS8QwFIX3gv8hXMGdk9iRqdSmg+MD3bhwRhB3aXOnKTY3JUkf/nsjCLo89xzO/U65XWzP&#10;JvShcyThciWAITVOd9RKeDs8XlwDC1GRVr0jlPCFAbbV6UmpCu1mesVpH1uWSigUSoKJcSg4D41B&#10;q8LKDUjJOzpvVUzSt1x7Nady2/NMiA23qqP0wagB7ww2n/vRSvDzvXveHadd9mH84aHOn8bh5V3K&#10;87Pl9gZYxCX+heEHP6FDlZhqN5IOrJeQ5yJtiRKuMrEBlhLZOs/XwOrfE69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AHeJAY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2" behindDoc="0" locked="0" layoutInCell="1" allowOverlap="1" wp14:anchorId="5409B3DB" wp14:editId="1345B9AB">
                <wp:simplePos x="0" y="0"/>
                <wp:positionH relativeFrom="column">
                  <wp:posOffset>4889500</wp:posOffset>
                </wp:positionH>
                <wp:positionV relativeFrom="page">
                  <wp:posOffset>3114675</wp:posOffset>
                </wp:positionV>
                <wp:extent cx="2662555" cy="0"/>
                <wp:effectExtent l="12700" t="9525" r="10795" b="9525"/>
                <wp:wrapNone/>
                <wp:docPr id="173"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AE20A0" id="Line 175" o:spid="_x0000_s1026" style="position:absolute;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245.25pt" to="594.65pt,2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1" behindDoc="0" locked="0" layoutInCell="1" allowOverlap="1" wp14:anchorId="74F0982E" wp14:editId="4D0B0C5B">
                <wp:simplePos x="0" y="0"/>
                <wp:positionH relativeFrom="column">
                  <wp:posOffset>4889500</wp:posOffset>
                </wp:positionH>
                <wp:positionV relativeFrom="page">
                  <wp:posOffset>229870</wp:posOffset>
                </wp:positionV>
                <wp:extent cx="0" cy="1997075"/>
                <wp:effectExtent l="12700" t="10795" r="6350" b="11430"/>
                <wp:wrapNone/>
                <wp:docPr id="172"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707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953532" id="Line 174" o:spid="_x0000_s1026" style="position:absolute;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8.1pt" to="38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50" behindDoc="0" locked="0" layoutInCell="1" allowOverlap="1" wp14:anchorId="3BE5CB69" wp14:editId="79B95881">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EEAD28" id="Line 172" o:spid="_x0000_s1026" style="position:absolute;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9" behindDoc="0" locked="0" layoutInCell="1" allowOverlap="1" wp14:anchorId="56853324" wp14:editId="4F07C3AB">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AC3196" id="Line 159" o:spid="_x0000_s1026" style="position:absolute;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8" behindDoc="0" locked="0" layoutInCell="1" allowOverlap="1" wp14:anchorId="77EA5DEB" wp14:editId="752208AA">
                <wp:simplePos x="0" y="0"/>
                <wp:positionH relativeFrom="column">
                  <wp:posOffset>4889500</wp:posOffset>
                </wp:positionH>
                <wp:positionV relativeFrom="page">
                  <wp:posOffset>2226945</wp:posOffset>
                </wp:positionV>
                <wp:extent cx="10206355" cy="0"/>
                <wp:effectExtent l="12700" t="7620" r="10795" b="11430"/>
                <wp:wrapNone/>
                <wp:docPr id="155"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063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CB574B" id="Line 158" o:spid="_x0000_s1026" style="position:absolute;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385pt,175.35pt" to="1188.65pt,1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7" behindDoc="0" locked="0" layoutInCell="1" allowOverlap="1" wp14:anchorId="35B34B2F" wp14:editId="3A58136E">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47D1F5" id="Line 151" o:spid="_x0000_s1026" style="position:absolute;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6" behindDoc="0" locked="0" layoutInCell="1" allowOverlap="1" wp14:anchorId="5FEE3621" wp14:editId="509F81A7">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D78AF9" id="Line 150" o:spid="_x0000_s1026" style="position:absolute;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5" behindDoc="0" locked="0" layoutInCell="1" allowOverlap="1" wp14:anchorId="123DD291" wp14:editId="68C3B18E">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02DC00" id="Line 22" o:spid="_x0000_s1026" style="position:absolute;flip:y;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4" behindDoc="0" locked="0" layoutInCell="1" allowOverlap="1" wp14:anchorId="367F8D39" wp14:editId="5659881E">
                <wp:simplePos x="0" y="0"/>
                <wp:positionH relativeFrom="column">
                  <wp:posOffset>8255</wp:posOffset>
                </wp:positionH>
                <wp:positionV relativeFrom="page">
                  <wp:posOffset>6174105</wp:posOffset>
                </wp:positionV>
                <wp:extent cx="228600" cy="0"/>
                <wp:effectExtent l="8255" t="11430" r="10795" b="7620"/>
                <wp:wrapNone/>
                <wp:docPr id="1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99D509" id="Line 21" o:spid="_x0000_s1026" style="position:absolute;z-index:2516582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86.15pt" to="18.65pt,4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O7C/YD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3" behindDoc="0" locked="0" layoutInCell="1" allowOverlap="1" wp14:anchorId="43C7BA85" wp14:editId="604B4F10">
                <wp:simplePos x="0" y="0"/>
                <wp:positionH relativeFrom="column">
                  <wp:posOffset>8255</wp:posOffset>
                </wp:positionH>
                <wp:positionV relativeFrom="page">
                  <wp:posOffset>5945505</wp:posOffset>
                </wp:positionV>
                <wp:extent cx="228600" cy="0"/>
                <wp:effectExtent l="8255" t="11430" r="10795" b="7620"/>
                <wp:wrapNone/>
                <wp:docPr id="1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7D8A31" id="Line 20" o:spid="_x0000_s1026" style="position:absolute;z-index:25165824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68.15pt" to="18.65pt,46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2" behindDoc="0" locked="0" layoutInCell="1" allowOverlap="1" wp14:anchorId="44251558" wp14:editId="5DB0A676">
                <wp:simplePos x="0" y="0"/>
                <wp:positionH relativeFrom="column">
                  <wp:posOffset>8255</wp:posOffset>
                </wp:positionH>
                <wp:positionV relativeFrom="page">
                  <wp:posOffset>5716905</wp:posOffset>
                </wp:positionV>
                <wp:extent cx="228600" cy="0"/>
                <wp:effectExtent l="8255" t="11430" r="10795" b="7620"/>
                <wp:wrapNone/>
                <wp:docPr id="1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19B373" id="Line 19" o:spid="_x0000_s1026" style="position:absolute;z-index:25165824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50.15pt" to="18.65pt,4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GnnHe/bAAAACAEAAA8AAAAAAAAAAAAAAAAADAQAAGRycy9kb3ducmV2&#10;LnhtbFBLBQYAAAAABAAEAPMAAAAUBQ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1" behindDoc="0" locked="0" layoutInCell="1" allowOverlap="1" wp14:anchorId="5CEEE05F" wp14:editId="53227EBE">
                <wp:simplePos x="0" y="0"/>
                <wp:positionH relativeFrom="column">
                  <wp:posOffset>8255</wp:posOffset>
                </wp:positionH>
                <wp:positionV relativeFrom="page">
                  <wp:posOffset>5488305</wp:posOffset>
                </wp:positionV>
                <wp:extent cx="228600" cy="0"/>
                <wp:effectExtent l="8255" t="11430" r="10795" b="762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6E594B1" id="Line 18" o:spid="_x0000_s1026" style="position:absolute;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32.15pt" to="18.65pt,4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58240" behindDoc="0" locked="0" layoutInCell="1" allowOverlap="1" wp14:anchorId="6D651DE1" wp14:editId="5B383F4A">
                <wp:simplePos x="0" y="0"/>
                <wp:positionH relativeFrom="column">
                  <wp:posOffset>8255</wp:posOffset>
                </wp:positionH>
                <wp:positionV relativeFrom="page">
                  <wp:posOffset>5259705</wp:posOffset>
                </wp:positionV>
                <wp:extent cx="228600" cy="0"/>
                <wp:effectExtent l="8255" t="11430" r="10795" b="762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9E4B7" id="Line 17" o:spid="_x0000_s1026" style="position:absolute;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5pt,414.15pt" to="18.65pt,4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" strokecolor="#fffffe" strokeweight="1pt">
                <v:shadow color="#dcd6d4"/>
                <w10:wrap anchory="page"/>
              </v:line>
            </w:pict>
          </mc:Fallback>
        </mc:AlternateContent>
      </w:r>
      <w:r w:rsidR="00707F72">
        <w:rPr>
          <w:noProof/>
          <w:color w:val="auto"/>
          <w:kern w:val="0"/>
          <w:sz w:val="24"/>
          <w:szCs w:val="24"/>
        </w:rPr>
        <mc:AlternateContent>
          <mc:Choice Requires="wps">
            <w:drawing>
              <wp:anchor distT="0" distB="0" distL="114300" distR="114300" simplePos="0" relativeHeight="251658265" behindDoc="0" locked="0" layoutInCell="1" allowOverlap="1" wp14:anchorId="40893242" wp14:editId="09FF19C1">
                <wp:simplePos x="0" y="0"/>
                <wp:positionH relativeFrom="column">
                  <wp:posOffset>-1384935</wp:posOffset>
                </wp:positionH>
                <wp:positionV relativeFrom="paragraph">
                  <wp:posOffset>1842135</wp:posOffset>
                </wp:positionV>
                <wp:extent cx="914400" cy="914400"/>
                <wp:effectExtent l="0" t="0" r="19050" b="19050"/>
                <wp:wrapNone/>
                <wp:docPr id="187" name="Oval 187"/>
                <wp:cNvGraphicFramePr/>
                <a:graphic xmlns:a="http://schemas.openxmlformats.org/drawingml/2006/main">
                  <a:graphicData uri="http://schemas.microsoft.com/office/word/2010/wordprocessingShape">
                    <wps:wsp>
                      <wps:cNvSpPr/>
                      <wps:spPr>
                        <a:xfrm>
                          <a:off x="0" y="0"/>
                          <a:ext cx="914400"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6BB7F" id="Oval 187" o:spid="_x0000_s1026" style="position:absolute;margin-left:-109.05pt;margin-top:145.05pt;width:1in;height:1in;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" fillcolor="#4472c4 [3204]" strokecolor="#1f3763 [1604]" strokeweight="1pt">
                <v:stroke joinstyle="miter"/>
              </v:oval>
            </w:pict>
          </mc:Fallback>
        </mc:AlternateContent>
      </w:r>
      <w:r w:rsidR="004B32A5">
        <w:rPr>
          <w:noProof/>
          <w:color w:val="auto"/>
          <w:kern w:val="0"/>
          <w:sz w:val="24"/>
          <w:szCs w:val="24"/>
        </w:rPr>
        <mc:AlternateContent>
          <mc:Choice Requires="wps">
            <w:drawing>
              <wp:anchor distT="36576" distB="36576" distL="36576" distR="36576" simplePos="0" relativeHeight="251658263" behindDoc="0" locked="0" layoutInCell="1" allowOverlap="1" wp14:anchorId="42C6278C" wp14:editId="5138F0CE">
                <wp:simplePos x="0" y="0"/>
                <wp:positionH relativeFrom="column">
                  <wp:posOffset>6412202</wp:posOffset>
                </wp:positionH>
                <wp:positionV relativeFrom="page">
                  <wp:posOffset>2671445</wp:posOffset>
                </wp:positionV>
                <wp:extent cx="0" cy="1331595"/>
                <wp:effectExtent l="0" t="0" r="38100" b="20955"/>
                <wp:wrapNone/>
                <wp:docPr id="255"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24F2D2" id="Line 172" o:spid="_x0000_s1026" style="position:absolute;z-index:25165826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04.9pt,210.35pt" to="504.9pt,3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" strokecolor="#fffffe" strokeweight="1pt">
                <v:shadow color="#dcd6d4"/>
                <w10:wrap anchory="page"/>
              </v:line>
            </w:pict>
          </mc:Fallback>
        </mc:AlternateContent>
      </w:r>
      <w:r w:rsidR="007F622D">
        <w:rPr>
          <w:noProof/>
        </w:rPr>
        <mc:AlternateContent>
          <mc:Choice Requires="wps">
            <w:drawing>
              <wp:anchor distT="0" distB="0" distL="114300" distR="114300" simplePos="0" relativeHeight="251658261" behindDoc="0" locked="0" layoutInCell="1" allowOverlap="1" wp14:anchorId="10F775EF" wp14:editId="00740647">
                <wp:simplePos x="0" y="0"/>
                <wp:positionH relativeFrom="margin">
                  <wp:posOffset>-1270</wp:posOffset>
                </wp:positionH>
                <wp:positionV relativeFrom="paragraph">
                  <wp:posOffset>2299970</wp:posOffset>
                </wp:positionV>
                <wp:extent cx="7315200" cy="0"/>
                <wp:effectExtent l="0" t="0" r="0" b="0"/>
                <wp:wrapNone/>
                <wp:docPr id="252" name="Straight Connector 252"/>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9694CC" id="Straight Connector 252" o:spid="_x0000_s1026" style="position:absolute;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pt,181.1pt" to="575.9pt,1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" strokecolor="white [3212]" strokeweight="1pt">
                <v:stroke joinstyle="miter"/>
                <w10:wrap anchorx="margin"/>
              </v:line>
            </w:pict>
          </mc:Fallback>
        </mc:AlternateContent>
      </w:r>
      <w:r w:rsidR="007F622D">
        <w:rPr>
          <w:noProof/>
        </w:rPr>
        <mc:AlternateContent>
          <mc:Choice Requires="wps">
            <w:drawing>
              <wp:anchor distT="0" distB="0" distL="114300" distR="114300" simplePos="0" relativeHeight="251658260" behindDoc="0" locked="0" layoutInCell="1" allowOverlap="1" wp14:anchorId="7E218AF6" wp14:editId="67DCEFE9">
                <wp:simplePos x="0" y="0"/>
                <wp:positionH relativeFrom="margin">
                  <wp:posOffset>0</wp:posOffset>
                </wp:positionH>
                <wp:positionV relativeFrom="paragraph">
                  <wp:posOffset>1851660</wp:posOffset>
                </wp:positionV>
                <wp:extent cx="7315200" cy="0"/>
                <wp:effectExtent l="0" t="0" r="0" b="0"/>
                <wp:wrapNone/>
                <wp:docPr id="251" name="Straight Connector 251"/>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2BE81" id="Straight Connector 251" o:spid="_x0000_s1026" style="position:absolute;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45.8pt" to="8in,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" strokecolor="white [3212]" strokeweight="1pt">
                <v:stroke joinstyle="miter"/>
                <w10:wrap anchorx="margin"/>
              </v:line>
            </w:pict>
          </mc:Fallback>
        </mc:AlternateContent>
      </w:r>
    </w:p>
    <w:p w14:paraId="3FE9FAF0" w14:textId="46E67706" w:rsidR="00925357" w:rsidRPr="00925357" w:rsidRDefault="00B003AA" w:rsidP="00925357">
      <w:r>
        <w:rPr>
          <w:noProof/>
          <w:color w:val="auto"/>
          <w:kern w:val="0"/>
          <w:sz w:val="24"/>
          <w:szCs w:val="24"/>
        </w:rPr>
        <mc:AlternateContent>
          <mc:Choice Requires="wps">
            <w:drawing>
              <wp:anchor distT="0" distB="0" distL="114300" distR="114300" simplePos="0" relativeHeight="251658257" behindDoc="0" locked="0" layoutInCell="1" allowOverlap="1" wp14:anchorId="3119E536" wp14:editId="6FA217FD">
                <wp:simplePos x="0" y="0"/>
                <wp:positionH relativeFrom="margin">
                  <wp:align>left</wp:align>
                </wp:positionH>
                <wp:positionV relativeFrom="paragraph">
                  <wp:posOffset>12065</wp:posOffset>
                </wp:positionV>
                <wp:extent cx="7305675" cy="800100"/>
                <wp:effectExtent l="0" t="0" r="28575" b="19050"/>
                <wp:wrapNone/>
                <wp:docPr id="154"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675" cy="8001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D531C3F" w14:textId="77777777" w:rsidR="00B003AA" w:rsidRPr="00D138B0" w:rsidRDefault="00707F72" w:rsidP="00B003AA">
                            <w:pPr>
                              <w:jc w:val="center"/>
                              <w:rPr>
                                <w:rFonts w:ascii="Mongolian Baiti" w:hAnsi="Mongolian Baiti" w:cs="Mongolian Baiti"/>
                                <w:sz w:val="52"/>
                                <w:szCs w:val="52"/>
                              </w:rPr>
                            </w:pPr>
                            <w:r w:rsidRPr="00D138B0">
                              <w:rPr>
                                <w:rFonts w:ascii="Mongolian Baiti" w:hAnsi="Mongolian Baiti" w:cs="Mongolian Baiti"/>
                                <w:sz w:val="52"/>
                                <w:szCs w:val="52"/>
                              </w:rPr>
                              <w:t>Royal Arms Condominium Association, Inc.</w:t>
                            </w:r>
                            <w:r w:rsidR="00B003AA" w:rsidRPr="00D138B0">
                              <w:rPr>
                                <w:rFonts w:ascii="Mongolian Baiti" w:hAnsi="Mongolian Baiti" w:cs="Mongolian Baiti"/>
                                <w:sz w:val="52"/>
                                <w:szCs w:val="52"/>
                              </w:rPr>
                              <w:t xml:space="preserve"> </w:t>
                            </w:r>
                          </w:p>
                          <w:p w14:paraId="5890709E" w14:textId="73D5B37F" w:rsidR="00707F72" w:rsidRDefault="00582B39" w:rsidP="00B003AA">
                            <w:pPr>
                              <w:jc w:val="center"/>
                              <w:rPr>
                                <w:rFonts w:ascii="Algerian" w:hAnsi="Algerian"/>
                                <w:color w:val="00B0F0"/>
                                <w:sz w:val="48"/>
                                <w:szCs w:val="48"/>
                              </w:rPr>
                            </w:pPr>
                            <w:r w:rsidRPr="00582B39">
                              <w:rPr>
                                <w:rFonts w:ascii="Algerian" w:hAnsi="Algerian"/>
                                <w:color w:val="EE0000"/>
                                <w:sz w:val="48"/>
                                <w:szCs w:val="48"/>
                                <w14:textOutline w14:w="9525" w14:cap="rnd" w14:cmpd="sng" w14:algn="ctr">
                                  <w14:solidFill>
                                    <w14:srgbClr w14:val="C00000"/>
                                  </w14:solidFill>
                                  <w14:prstDash w14:val="solid"/>
                                  <w14:bevel/>
                                </w14:textOutline>
                              </w:rPr>
                              <w:t>JULY</w:t>
                            </w:r>
                            <w:r w:rsidR="00702DC1" w:rsidRPr="00B70F69">
                              <w:rPr>
                                <w:rFonts w:ascii="Algerian" w:hAnsi="Algerian"/>
                                <w:color w:val="00B0F0"/>
                                <w:sz w:val="48"/>
                                <w:szCs w:val="48"/>
                              </w:rPr>
                              <w:t xml:space="preserve"> </w:t>
                            </w:r>
                            <w:r w:rsidR="00702DC1" w:rsidRPr="003145A8">
                              <w:rPr>
                                <w:rFonts w:ascii="Algerian" w:hAnsi="Algerian"/>
                                <w:color w:val="000000" w:themeColor="text1"/>
                                <w:sz w:val="48"/>
                                <w:szCs w:val="48"/>
                                <w14:textOutline w14:w="9525" w14:cap="rnd" w14:cmpd="sng" w14:algn="ctr">
                                  <w14:solidFill>
                                    <w14:schemeClr w14:val="bg2"/>
                                  </w14:solidFill>
                                  <w14:prstDash w14:val="solid"/>
                                  <w14:bevel/>
                                </w14:textOutline>
                              </w:rPr>
                              <w:t>2025</w:t>
                            </w:r>
                            <w:r w:rsidR="00B003AA" w:rsidRPr="00582B39">
                              <w:rPr>
                                <w:rFonts w:ascii="Algerian" w:hAnsi="Algerian"/>
                                <w:color w:val="00B0F0"/>
                                <w:sz w:val="48"/>
                                <w:szCs w:val="48"/>
                              </w:rPr>
                              <w:t xml:space="preserve"> </w:t>
                            </w:r>
                            <w:r w:rsidR="00B003AA" w:rsidRPr="00582B39">
                              <w:rPr>
                                <w:rFonts w:ascii="Algerian" w:hAnsi="Algerian"/>
                                <w:color w:val="2F5496" w:themeColor="accent1" w:themeShade="BF"/>
                                <w:sz w:val="48"/>
                                <w:szCs w:val="48"/>
                                <w14:textOutline w14:w="9525" w14:cap="rnd" w14:cmpd="sng" w14:algn="ctr">
                                  <w14:solidFill>
                                    <w14:srgbClr w14:val="0070C0"/>
                                  </w14:solidFill>
                                  <w14:prstDash w14:val="solid"/>
                                  <w14:bevel/>
                                </w14:textOutline>
                              </w:rPr>
                              <w:t>NEWSLETTER</w:t>
                            </w:r>
                          </w:p>
                          <w:p w14:paraId="31631AFE" w14:textId="77777777" w:rsidR="004150CF" w:rsidRDefault="004150CF" w:rsidP="00B003AA">
                            <w:pPr>
                              <w:jc w:val="center"/>
                              <w:rPr>
                                <w:rFonts w:ascii="Algerian" w:hAnsi="Algerian"/>
                                <w:color w:val="00B0F0"/>
                                <w:sz w:val="48"/>
                                <w:szCs w:val="48"/>
                              </w:rPr>
                            </w:pPr>
                          </w:p>
                          <w:p w14:paraId="721B9EC7" w14:textId="77777777" w:rsidR="004150CF" w:rsidRDefault="004150CF" w:rsidP="00B003AA">
                            <w:pPr>
                              <w:jc w:val="center"/>
                              <w:rPr>
                                <w:rFonts w:ascii="Algerian" w:hAnsi="Algerian"/>
                                <w:color w:val="00B0F0"/>
                                <w:sz w:val="48"/>
                                <w:szCs w:val="48"/>
                              </w:rPr>
                            </w:pPr>
                          </w:p>
                          <w:p w14:paraId="369DEBB2" w14:textId="77777777" w:rsidR="00F95783" w:rsidRPr="00B70F69" w:rsidRDefault="00F95783" w:rsidP="00B003AA">
                            <w:pPr>
                              <w:jc w:val="center"/>
                              <w:rPr>
                                <w:rFonts w:ascii="Algerian" w:hAnsi="Algerian"/>
                                <w:color w:val="00B0F0"/>
                                <w:sz w:val="48"/>
                                <w:szCs w:val="4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119E536" id="Rectangle 157" o:spid="_x0000_s1027" style="position:absolute;margin-left:0;margin-top:.95pt;width:575.25pt;height:63pt;z-index:25165825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" fillcolor="white [3201]" strokecolor="white [3212]" strokeweight="1pt">
                <v:textbox inset="2.88pt,2.88pt,2.88pt,2.88pt">
                  <w:txbxContent>
                    <w:p w14:paraId="2D531C3F" w14:textId="77777777" w:rsidR="00B003AA" w:rsidRPr="00D138B0" w:rsidRDefault="00707F72" w:rsidP="00B003AA">
                      <w:pPr>
                        <w:jc w:val="center"/>
                        <w:rPr>
                          <w:rFonts w:ascii="Mongolian Baiti" w:hAnsi="Mongolian Baiti" w:cs="Mongolian Baiti"/>
                          <w:sz w:val="52"/>
                          <w:szCs w:val="52"/>
                        </w:rPr>
                      </w:pPr>
                      <w:r w:rsidRPr="00D138B0">
                        <w:rPr>
                          <w:rFonts w:ascii="Mongolian Baiti" w:hAnsi="Mongolian Baiti" w:cs="Mongolian Baiti"/>
                          <w:sz w:val="52"/>
                          <w:szCs w:val="52"/>
                        </w:rPr>
                        <w:t>Royal Arms Condominium Association, Inc.</w:t>
                      </w:r>
                      <w:r w:rsidR="00B003AA" w:rsidRPr="00D138B0">
                        <w:rPr>
                          <w:rFonts w:ascii="Mongolian Baiti" w:hAnsi="Mongolian Baiti" w:cs="Mongolian Baiti"/>
                          <w:sz w:val="52"/>
                          <w:szCs w:val="52"/>
                        </w:rPr>
                        <w:t xml:space="preserve"> </w:t>
                      </w:r>
                    </w:p>
                    <w:p w14:paraId="5890709E" w14:textId="73D5B37F" w:rsidR="00707F72" w:rsidRDefault="00582B39" w:rsidP="00B003AA">
                      <w:pPr>
                        <w:jc w:val="center"/>
                        <w:rPr>
                          <w:rFonts w:ascii="Algerian" w:hAnsi="Algerian"/>
                          <w:color w:val="00B0F0"/>
                          <w:sz w:val="48"/>
                          <w:szCs w:val="48"/>
                        </w:rPr>
                      </w:pPr>
                      <w:r w:rsidRPr="00582B39">
                        <w:rPr>
                          <w:rFonts w:ascii="Algerian" w:hAnsi="Algerian"/>
                          <w:color w:val="EE0000"/>
                          <w:sz w:val="48"/>
                          <w:szCs w:val="48"/>
                          <w14:textOutline w14:w="9525" w14:cap="rnd" w14:cmpd="sng" w14:algn="ctr">
                            <w14:solidFill>
                              <w14:srgbClr w14:val="C00000"/>
                            </w14:solidFill>
                            <w14:prstDash w14:val="solid"/>
                            <w14:bevel/>
                          </w14:textOutline>
                        </w:rPr>
                        <w:t>JULY</w:t>
                      </w:r>
                      <w:r w:rsidR="00702DC1" w:rsidRPr="00B70F69">
                        <w:rPr>
                          <w:rFonts w:ascii="Algerian" w:hAnsi="Algerian"/>
                          <w:color w:val="00B0F0"/>
                          <w:sz w:val="48"/>
                          <w:szCs w:val="48"/>
                        </w:rPr>
                        <w:t xml:space="preserve"> </w:t>
                      </w:r>
                      <w:r w:rsidR="00702DC1" w:rsidRPr="003145A8">
                        <w:rPr>
                          <w:rFonts w:ascii="Algerian" w:hAnsi="Algerian"/>
                          <w:color w:val="000000" w:themeColor="text1"/>
                          <w:sz w:val="48"/>
                          <w:szCs w:val="48"/>
                          <w14:textOutline w14:w="9525" w14:cap="rnd" w14:cmpd="sng" w14:algn="ctr">
                            <w14:solidFill>
                              <w14:schemeClr w14:val="bg2"/>
                            </w14:solidFill>
                            <w14:prstDash w14:val="solid"/>
                            <w14:bevel/>
                          </w14:textOutline>
                        </w:rPr>
                        <w:t>2025</w:t>
                      </w:r>
                      <w:r w:rsidR="00B003AA" w:rsidRPr="00582B39">
                        <w:rPr>
                          <w:rFonts w:ascii="Algerian" w:hAnsi="Algerian"/>
                          <w:color w:val="00B0F0"/>
                          <w:sz w:val="48"/>
                          <w:szCs w:val="48"/>
                        </w:rPr>
                        <w:t xml:space="preserve"> </w:t>
                      </w:r>
                      <w:r w:rsidR="00B003AA" w:rsidRPr="00582B39">
                        <w:rPr>
                          <w:rFonts w:ascii="Algerian" w:hAnsi="Algerian"/>
                          <w:color w:val="2F5496" w:themeColor="accent1" w:themeShade="BF"/>
                          <w:sz w:val="48"/>
                          <w:szCs w:val="48"/>
                          <w14:textOutline w14:w="9525" w14:cap="rnd" w14:cmpd="sng" w14:algn="ctr">
                            <w14:solidFill>
                              <w14:srgbClr w14:val="0070C0"/>
                            </w14:solidFill>
                            <w14:prstDash w14:val="solid"/>
                            <w14:bevel/>
                          </w14:textOutline>
                        </w:rPr>
                        <w:t>NEWSLETTER</w:t>
                      </w:r>
                    </w:p>
                    <w:p w14:paraId="31631AFE" w14:textId="77777777" w:rsidR="004150CF" w:rsidRDefault="004150CF" w:rsidP="00B003AA">
                      <w:pPr>
                        <w:jc w:val="center"/>
                        <w:rPr>
                          <w:rFonts w:ascii="Algerian" w:hAnsi="Algerian"/>
                          <w:color w:val="00B0F0"/>
                          <w:sz w:val="48"/>
                          <w:szCs w:val="48"/>
                        </w:rPr>
                      </w:pPr>
                    </w:p>
                    <w:p w14:paraId="721B9EC7" w14:textId="77777777" w:rsidR="004150CF" w:rsidRDefault="004150CF" w:rsidP="00B003AA">
                      <w:pPr>
                        <w:jc w:val="center"/>
                        <w:rPr>
                          <w:rFonts w:ascii="Algerian" w:hAnsi="Algerian"/>
                          <w:color w:val="00B0F0"/>
                          <w:sz w:val="48"/>
                          <w:szCs w:val="48"/>
                        </w:rPr>
                      </w:pPr>
                    </w:p>
                    <w:p w14:paraId="369DEBB2" w14:textId="77777777" w:rsidR="00F95783" w:rsidRPr="00B70F69" w:rsidRDefault="00F95783" w:rsidP="00B003AA">
                      <w:pPr>
                        <w:jc w:val="center"/>
                        <w:rPr>
                          <w:rFonts w:ascii="Algerian" w:hAnsi="Algerian"/>
                          <w:color w:val="00B0F0"/>
                          <w:sz w:val="48"/>
                          <w:szCs w:val="48"/>
                        </w:rPr>
                      </w:pPr>
                    </w:p>
                  </w:txbxContent>
                </v:textbox>
                <w10:wrap anchorx="margin"/>
              </v:rect>
            </w:pict>
          </mc:Fallback>
        </mc:AlternateContent>
      </w:r>
      <w:r w:rsidR="00925357">
        <w:rPr>
          <w:noProof/>
        </w:rPr>
        <mc:AlternateContent>
          <mc:Choice Requires="wps">
            <w:drawing>
              <wp:inline distT="0" distB="0" distL="0" distR="0" wp14:anchorId="5603F38F" wp14:editId="69DE75E5">
                <wp:extent cx="304800" cy="304800"/>
                <wp:effectExtent l="0" t="0" r="0" b="0"/>
                <wp:docPr id="762609128" name="Rectangl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1961F9" id="Rectangle 4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925357">
        <w:tab/>
      </w:r>
      <w:r w:rsidR="00925357">
        <w:tab/>
      </w:r>
    </w:p>
    <w:p w14:paraId="2C9E5AA6" w14:textId="3FD68CD6" w:rsidR="00925357" w:rsidRPr="00925357" w:rsidRDefault="00925357" w:rsidP="00925357"/>
    <w:p w14:paraId="0B49B32A" w14:textId="1FAFDB1A" w:rsidR="009A1B17" w:rsidRDefault="009A1B17" w:rsidP="005674C4">
      <w:pPr>
        <w:rPr>
          <w:noProof/>
        </w:rPr>
      </w:pPr>
    </w:p>
    <w:p w14:paraId="1418A25F" w14:textId="128392EE" w:rsidR="009A1B17" w:rsidRDefault="009A1B17" w:rsidP="00091C34">
      <w:pPr>
        <w:jc w:val="center"/>
        <w:rPr>
          <w:noProof/>
        </w:rPr>
      </w:pPr>
    </w:p>
    <w:p w14:paraId="48FC39DB" w14:textId="6130F42C" w:rsidR="009A1B17" w:rsidRDefault="009A1B17" w:rsidP="00091C34">
      <w:pPr>
        <w:jc w:val="center"/>
        <w:rPr>
          <w:noProof/>
        </w:rPr>
      </w:pPr>
    </w:p>
    <w:p w14:paraId="54EEBD77" w14:textId="5CA85CEC" w:rsidR="009A1B17" w:rsidRDefault="004150CF" w:rsidP="00091C34">
      <w:pPr>
        <w:jc w:val="center"/>
        <w:rPr>
          <w:noProof/>
        </w:rPr>
      </w:pPr>
      <w:r>
        <w:rPr>
          <w:noProof/>
        </w:rPr>
        <mc:AlternateContent>
          <mc:Choice Requires="wps">
            <w:drawing>
              <wp:anchor distT="45720" distB="45720" distL="114300" distR="114300" simplePos="0" relativeHeight="251658268" behindDoc="0" locked="0" layoutInCell="1" allowOverlap="1" wp14:anchorId="5544B3EB" wp14:editId="4AD153A0">
                <wp:simplePos x="0" y="0"/>
                <wp:positionH relativeFrom="margin">
                  <wp:posOffset>3489960</wp:posOffset>
                </wp:positionH>
                <wp:positionV relativeFrom="paragraph">
                  <wp:posOffset>46990</wp:posOffset>
                </wp:positionV>
                <wp:extent cx="2819400" cy="2295525"/>
                <wp:effectExtent l="0" t="0" r="19050" b="28575"/>
                <wp:wrapSquare wrapText="bothSides"/>
                <wp:docPr id="1049595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295525"/>
                        </a:xfrm>
                        <a:prstGeom prst="rect">
                          <a:avLst/>
                        </a:prstGeom>
                        <a:solidFill>
                          <a:srgbClr val="FFFFFF"/>
                        </a:solidFill>
                        <a:ln w="9525">
                          <a:solidFill>
                            <a:srgbClr val="000000"/>
                          </a:solidFill>
                          <a:miter lim="800000"/>
                          <a:headEnd/>
                          <a:tailEnd/>
                        </a:ln>
                      </wps:spPr>
                      <wps:txbx>
                        <w:txbxContent>
                          <w:p w14:paraId="26BDA86D" w14:textId="074274E4" w:rsidR="00C43336" w:rsidRPr="00207351" w:rsidRDefault="007B5512">
                            <w:pPr>
                              <w:rPr>
                                <w:rFonts w:ascii="Lucida Calligraphy" w:hAnsi="Lucida Calligraphy"/>
                                <w:b/>
                                <w:bCs/>
                                <w:color w:val="00B050"/>
                                <w:sz w:val="28"/>
                                <w:szCs w:val="28"/>
                              </w:rPr>
                            </w:pPr>
                            <w:r>
                              <w:rPr>
                                <w:noProof/>
                              </w:rPr>
                              <w:drawing>
                                <wp:inline distT="0" distB="0" distL="0" distR="0" wp14:anchorId="1B8B157D" wp14:editId="6DF969FE">
                                  <wp:extent cx="2800350" cy="2066459"/>
                                  <wp:effectExtent l="0" t="0" r="0" b="0"/>
                                  <wp:docPr id="1293047139" name="Picture 30" descr="A flag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7139" name="Picture 30" descr="A flag with stars and tex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23391" cy="2083461"/>
                                          </a:xfrm>
                                          <a:prstGeom prst="rect">
                                            <a:avLst/>
                                          </a:prstGeom>
                                          <a:noFill/>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4B3EB" id="Text Box 2" o:spid="_x0000_s1028" type="#_x0000_t202" style="position:absolute;left:0;text-align:left;margin-left:274.8pt;margin-top:3.7pt;width:222pt;height:180.7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">
                <v:textbox>
                  <w:txbxContent>
                    <w:p w14:paraId="26BDA86D" w14:textId="074274E4" w:rsidR="00C43336" w:rsidRPr="00207351" w:rsidRDefault="007B5512">
                      <w:pPr>
                        <w:rPr>
                          <w:rFonts w:ascii="Lucida Calligraphy" w:hAnsi="Lucida Calligraphy"/>
                          <w:b/>
                          <w:bCs/>
                          <w:color w:val="00B050"/>
                          <w:sz w:val="28"/>
                          <w:szCs w:val="28"/>
                        </w:rPr>
                      </w:pPr>
                      <w:r>
                        <w:rPr>
                          <w:noProof/>
                        </w:rPr>
                        <w:drawing>
                          <wp:inline distT="0" distB="0" distL="0" distR="0" wp14:anchorId="1B8B157D" wp14:editId="6DF969FE">
                            <wp:extent cx="2800350" cy="2066459"/>
                            <wp:effectExtent l="0" t="0" r="0" b="0"/>
                            <wp:docPr id="1293047139" name="Picture 30" descr="A flag with sta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47139" name="Picture 30" descr="A flag with stars and tex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391" cy="2083461"/>
                                    </a:xfrm>
                                    <a:prstGeom prst="rect">
                                      <a:avLst/>
                                    </a:prstGeom>
                                    <a:noFill/>
                                  </pic:spPr>
                                </pic:pic>
                              </a:graphicData>
                            </a:graphic>
                          </wp:inline>
                        </w:drawing>
                      </w:r>
                    </w:p>
                  </w:txbxContent>
                </v:textbox>
                <w10:wrap type="square" anchorx="margin"/>
              </v:shape>
            </w:pict>
          </mc:Fallback>
        </mc:AlternateContent>
      </w:r>
    </w:p>
    <w:p w14:paraId="488A22B1" w14:textId="77777777" w:rsidR="004150CF" w:rsidRDefault="004150CF" w:rsidP="00091C34">
      <w:pPr>
        <w:jc w:val="center"/>
        <w:rPr>
          <w:noProof/>
        </w:rPr>
      </w:pPr>
    </w:p>
    <w:p w14:paraId="7B354DA6" w14:textId="6255D391" w:rsidR="009A1B17" w:rsidRDefault="009A1B17" w:rsidP="00091C34">
      <w:pPr>
        <w:jc w:val="center"/>
        <w:rPr>
          <w:noProof/>
        </w:rPr>
      </w:pPr>
    </w:p>
    <w:p w14:paraId="60174FAF" w14:textId="77777777" w:rsidR="004150CF" w:rsidRDefault="004150CF" w:rsidP="00091C34">
      <w:pPr>
        <w:jc w:val="center"/>
      </w:pPr>
    </w:p>
    <w:p w14:paraId="336ADC84" w14:textId="6D4871C1" w:rsidR="00655322" w:rsidRDefault="00AD3574" w:rsidP="00091C34">
      <w:pPr>
        <w:jc w:val="center"/>
      </w:pPr>
      <w:r>
        <w:rPr>
          <w:noProof/>
          <w:color w:val="auto"/>
          <w:kern w:val="0"/>
          <w:sz w:val="24"/>
          <w:szCs w:val="24"/>
        </w:rPr>
        <mc:AlternateContent>
          <mc:Choice Requires="wps">
            <w:drawing>
              <wp:anchor distT="0" distB="0" distL="114300" distR="114300" simplePos="0" relativeHeight="251658258" behindDoc="0" locked="0" layoutInCell="1" allowOverlap="1" wp14:anchorId="73F2F621" wp14:editId="1B638A7F">
                <wp:simplePos x="0" y="0"/>
                <wp:positionH relativeFrom="column">
                  <wp:posOffset>508635</wp:posOffset>
                </wp:positionH>
                <wp:positionV relativeFrom="paragraph">
                  <wp:posOffset>7620</wp:posOffset>
                </wp:positionV>
                <wp:extent cx="2333625" cy="4514850"/>
                <wp:effectExtent l="0" t="0" r="9525" b="0"/>
                <wp:wrapNone/>
                <wp:docPr id="18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514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5A67433" w14:textId="77777777" w:rsidR="00AD3574" w:rsidRDefault="00AD3574" w:rsidP="00961625">
                            <w:pPr>
                              <w:widowControl w:val="0"/>
                              <w:spacing w:line="320" w:lineRule="exact"/>
                              <w:jc w:val="center"/>
                              <w:rPr>
                                <w:b/>
                                <w:bCs/>
                                <w:color w:val="000000" w:themeColor="text1"/>
                                <w:sz w:val="36"/>
                                <w:szCs w:val="36"/>
                                <w:shd w:val="clear" w:color="auto" w:fill="FFFFFF"/>
                              </w:rPr>
                            </w:pPr>
                          </w:p>
                          <w:p w14:paraId="50DFD425" w14:textId="59B025C9" w:rsidR="008B7F3D" w:rsidRPr="00E5510E" w:rsidRDefault="008B7F3D" w:rsidP="00961625">
                            <w:pPr>
                              <w:widowControl w:val="0"/>
                              <w:spacing w:line="320" w:lineRule="exact"/>
                              <w:jc w:val="center"/>
                              <w:rPr>
                                <w:b/>
                                <w:bCs/>
                                <w:color w:val="000000" w:themeColor="text1"/>
                                <w:sz w:val="36"/>
                                <w:szCs w:val="36"/>
                                <w:shd w:val="clear" w:color="auto" w:fill="FFFFFF"/>
                              </w:rPr>
                            </w:pPr>
                            <w:r w:rsidRPr="00E5510E">
                              <w:rPr>
                                <w:b/>
                                <w:bCs/>
                                <w:color w:val="000000" w:themeColor="text1"/>
                                <w:sz w:val="36"/>
                                <w:szCs w:val="36"/>
                                <w:shd w:val="clear" w:color="auto" w:fill="FFFFFF"/>
                              </w:rPr>
                              <w:t>Board of Directors</w:t>
                            </w:r>
                          </w:p>
                          <w:p w14:paraId="1A9AF788" w14:textId="77777777" w:rsidR="008B7F3D" w:rsidRPr="00EE14F0" w:rsidRDefault="008B7F3D" w:rsidP="006F4C6E">
                            <w:pPr>
                              <w:widowControl w:val="0"/>
                              <w:spacing w:line="320" w:lineRule="exact"/>
                              <w:rPr>
                                <w:b/>
                                <w:bCs/>
                                <w:color w:val="FF0000"/>
                                <w:sz w:val="28"/>
                                <w:szCs w:val="28"/>
                                <w:shd w:val="clear" w:color="auto" w:fill="FFFFFF"/>
                              </w:rPr>
                            </w:pPr>
                          </w:p>
                          <w:p w14:paraId="26C23BCD" w14:textId="77777777"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Board President:</w:t>
                            </w:r>
                            <w:r w:rsidRPr="00AD3574">
                              <w:rPr>
                                <w:b/>
                                <w:bCs/>
                                <w:color w:val="385623" w:themeColor="accent6" w:themeShade="80"/>
                                <w:sz w:val="24"/>
                                <w:szCs w:val="24"/>
                              </w:rPr>
                              <w:t xml:space="preserve"> David Wheaton</w:t>
                            </w:r>
                          </w:p>
                          <w:p w14:paraId="047CE1D9" w14:textId="4616ECA8"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Treasurer</w:t>
                            </w:r>
                            <w:r w:rsidRPr="00AD3574">
                              <w:rPr>
                                <w:b/>
                                <w:bCs/>
                                <w:color w:val="385623" w:themeColor="accent6" w:themeShade="80"/>
                                <w:sz w:val="24"/>
                                <w:szCs w:val="24"/>
                              </w:rPr>
                              <w:t>: Frank Paul Barber</w:t>
                            </w:r>
                          </w:p>
                          <w:p w14:paraId="22747556" w14:textId="21085A45"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Secretary</w:t>
                            </w:r>
                            <w:r w:rsidRPr="00AD3574">
                              <w:rPr>
                                <w:b/>
                                <w:bCs/>
                                <w:color w:val="385623" w:themeColor="accent6" w:themeShade="80"/>
                                <w:sz w:val="24"/>
                                <w:szCs w:val="24"/>
                              </w:rPr>
                              <w:t>:  June Williams</w:t>
                            </w:r>
                          </w:p>
                          <w:p w14:paraId="45F0E20D" w14:textId="0F96DEC8"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Board Member</w:t>
                            </w:r>
                            <w:r w:rsidR="00760A68" w:rsidRPr="00AD3574">
                              <w:rPr>
                                <w:b/>
                                <w:bCs/>
                                <w:color w:val="385623" w:themeColor="accent6" w:themeShade="80"/>
                                <w:sz w:val="24"/>
                                <w:szCs w:val="24"/>
                                <w:u w:val="single"/>
                              </w:rPr>
                              <w:t>s</w:t>
                            </w:r>
                            <w:r w:rsidRPr="00AD3574">
                              <w:rPr>
                                <w:b/>
                                <w:bCs/>
                                <w:color w:val="385623" w:themeColor="accent6" w:themeShade="80"/>
                                <w:sz w:val="24"/>
                                <w:szCs w:val="24"/>
                                <w:u w:val="single"/>
                              </w:rPr>
                              <w:t>:</w:t>
                            </w:r>
                            <w:r w:rsidRPr="00AD3574">
                              <w:rPr>
                                <w:b/>
                                <w:bCs/>
                                <w:color w:val="385623" w:themeColor="accent6" w:themeShade="80"/>
                                <w:sz w:val="24"/>
                                <w:szCs w:val="24"/>
                              </w:rPr>
                              <w:t xml:space="preserve"> Elwood ‘JR’ Williams and Efrain Valentin-</w:t>
                            </w:r>
                            <w:r w:rsidR="00760A68" w:rsidRPr="00AD3574">
                              <w:rPr>
                                <w:b/>
                                <w:bCs/>
                                <w:color w:val="385623" w:themeColor="accent6" w:themeShade="80"/>
                                <w:sz w:val="24"/>
                                <w:szCs w:val="24"/>
                              </w:rPr>
                              <w:t>Aviles</w:t>
                            </w:r>
                          </w:p>
                          <w:p w14:paraId="04E0B2C8" w14:textId="77777777" w:rsidR="00760A68" w:rsidRPr="00AD3574" w:rsidRDefault="00760A68" w:rsidP="008B7F3D">
                            <w:pPr>
                              <w:widowControl w:val="0"/>
                              <w:spacing w:line="280" w:lineRule="exact"/>
                              <w:rPr>
                                <w:b/>
                                <w:bCs/>
                                <w:color w:val="385623" w:themeColor="accent6" w:themeShade="80"/>
                                <w:sz w:val="24"/>
                                <w:szCs w:val="24"/>
                              </w:rPr>
                            </w:pPr>
                          </w:p>
                          <w:p w14:paraId="451CEA9C" w14:textId="789BEA32"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Administrative Assistant</w:t>
                            </w:r>
                            <w:r w:rsidRPr="00AD3574">
                              <w:rPr>
                                <w:b/>
                                <w:bCs/>
                                <w:color w:val="385623" w:themeColor="accent6" w:themeShade="80"/>
                                <w:sz w:val="24"/>
                                <w:szCs w:val="24"/>
                              </w:rPr>
                              <w:t xml:space="preserve">: </w:t>
                            </w:r>
                            <w:r w:rsidR="00B003AA" w:rsidRPr="00AD3574">
                              <w:rPr>
                                <w:b/>
                                <w:bCs/>
                                <w:color w:val="385623" w:themeColor="accent6" w:themeShade="80"/>
                                <w:sz w:val="24"/>
                                <w:szCs w:val="24"/>
                              </w:rPr>
                              <w:t xml:space="preserve">         </w:t>
                            </w:r>
                            <w:r w:rsidR="00FD4B73">
                              <w:rPr>
                                <w:b/>
                                <w:bCs/>
                                <w:color w:val="385623" w:themeColor="accent6" w:themeShade="80"/>
                                <w:sz w:val="24"/>
                                <w:szCs w:val="24"/>
                              </w:rPr>
                              <w:t xml:space="preserve">    </w:t>
                            </w:r>
                            <w:r w:rsidR="00B003AA" w:rsidRPr="00AD3574">
                              <w:rPr>
                                <w:b/>
                                <w:bCs/>
                                <w:color w:val="385623" w:themeColor="accent6" w:themeShade="80"/>
                                <w:sz w:val="24"/>
                                <w:szCs w:val="24"/>
                              </w:rPr>
                              <w:t xml:space="preserve">    </w:t>
                            </w:r>
                            <w:r w:rsidRPr="00AD3574">
                              <w:rPr>
                                <w:b/>
                                <w:bCs/>
                                <w:color w:val="385623" w:themeColor="accent6" w:themeShade="80"/>
                                <w:sz w:val="24"/>
                                <w:szCs w:val="24"/>
                              </w:rPr>
                              <w:t>Rosemarie Kavanagh</w:t>
                            </w:r>
                          </w:p>
                          <w:p w14:paraId="146B5232" w14:textId="26B039B5" w:rsidR="00760A68" w:rsidRPr="00AD3574" w:rsidRDefault="00760A68" w:rsidP="008B7F3D">
                            <w:pPr>
                              <w:widowControl w:val="0"/>
                              <w:spacing w:line="280" w:lineRule="exact"/>
                              <w:rPr>
                                <w:b/>
                                <w:bCs/>
                                <w:color w:val="385623" w:themeColor="accent6" w:themeShade="80"/>
                                <w:sz w:val="24"/>
                                <w:szCs w:val="24"/>
                              </w:rPr>
                            </w:pPr>
                          </w:p>
                          <w:p w14:paraId="23406133" w14:textId="77777777" w:rsidR="00327825" w:rsidRPr="00AD3574" w:rsidRDefault="008B7F3D"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 xml:space="preserve">Maintenance Techs: </w:t>
                            </w:r>
                          </w:p>
                          <w:p w14:paraId="4A5A0F8F" w14:textId="5D3A064A" w:rsidR="00487F2A" w:rsidRPr="00AD3574" w:rsidRDefault="00327825"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rPr>
                              <w:t>Harold (aka Bill) Hopper</w:t>
                            </w:r>
                          </w:p>
                          <w:p w14:paraId="020988ED" w14:textId="2FBADBBC" w:rsidR="00AE594D" w:rsidRDefault="003145A8" w:rsidP="00760A68">
                            <w:pPr>
                              <w:widowControl w:val="0"/>
                              <w:spacing w:line="280" w:lineRule="exact"/>
                              <w:rPr>
                                <w:b/>
                                <w:bCs/>
                                <w:color w:val="385623" w:themeColor="accent6" w:themeShade="80"/>
                                <w:sz w:val="24"/>
                                <w:szCs w:val="24"/>
                              </w:rPr>
                            </w:pPr>
                            <w:r>
                              <w:rPr>
                                <w:b/>
                                <w:bCs/>
                                <w:color w:val="385623" w:themeColor="accent6" w:themeShade="80"/>
                                <w:sz w:val="24"/>
                                <w:szCs w:val="24"/>
                              </w:rPr>
                              <w:t>Ty Weit</w:t>
                            </w:r>
                            <w:r w:rsidR="009C4688">
                              <w:rPr>
                                <w:b/>
                                <w:bCs/>
                                <w:color w:val="385623" w:themeColor="accent6" w:themeShade="80"/>
                                <w:sz w:val="24"/>
                                <w:szCs w:val="24"/>
                              </w:rPr>
                              <w:t>zel</w:t>
                            </w:r>
                          </w:p>
                          <w:p w14:paraId="5DE6E390" w14:textId="2C47A4A1" w:rsidR="009C4688" w:rsidRDefault="009C4688" w:rsidP="00760A68">
                            <w:pPr>
                              <w:widowControl w:val="0"/>
                              <w:spacing w:line="280" w:lineRule="exact"/>
                              <w:rPr>
                                <w:b/>
                                <w:bCs/>
                                <w:color w:val="385623" w:themeColor="accent6" w:themeShade="80"/>
                                <w:sz w:val="24"/>
                                <w:szCs w:val="24"/>
                              </w:rPr>
                            </w:pPr>
                            <w:r>
                              <w:rPr>
                                <w:b/>
                                <w:bCs/>
                                <w:color w:val="385623" w:themeColor="accent6" w:themeShade="80"/>
                                <w:sz w:val="24"/>
                                <w:szCs w:val="24"/>
                              </w:rPr>
                              <w:t>Patrick Jones</w:t>
                            </w:r>
                          </w:p>
                          <w:p w14:paraId="1A4D34EF" w14:textId="77777777" w:rsidR="009C4688" w:rsidRDefault="009C4688" w:rsidP="00760A68">
                            <w:pPr>
                              <w:widowControl w:val="0"/>
                              <w:spacing w:line="280" w:lineRule="exact"/>
                              <w:rPr>
                                <w:b/>
                                <w:bCs/>
                                <w:color w:val="385623" w:themeColor="accent6" w:themeShade="80"/>
                                <w:sz w:val="24"/>
                                <w:szCs w:val="24"/>
                              </w:rPr>
                            </w:pPr>
                          </w:p>
                          <w:p w14:paraId="25AD7178" w14:textId="77777777" w:rsidR="009C4688" w:rsidRPr="00AD3574" w:rsidRDefault="009C4688" w:rsidP="00760A68">
                            <w:pPr>
                              <w:widowControl w:val="0"/>
                              <w:spacing w:line="280" w:lineRule="exact"/>
                              <w:rPr>
                                <w:b/>
                                <w:bCs/>
                                <w:color w:val="385623" w:themeColor="accent6" w:themeShade="80"/>
                                <w:sz w:val="24"/>
                                <w:szCs w:val="24"/>
                              </w:rPr>
                            </w:pPr>
                          </w:p>
                          <w:p w14:paraId="14DD883E" w14:textId="77777777" w:rsidR="00487F2A" w:rsidRPr="00AD3574" w:rsidRDefault="00487F2A" w:rsidP="00760A68">
                            <w:pPr>
                              <w:widowControl w:val="0"/>
                              <w:spacing w:line="280" w:lineRule="exact"/>
                              <w:rPr>
                                <w:b/>
                                <w:bCs/>
                                <w:color w:val="385623" w:themeColor="accent6" w:themeShade="80"/>
                                <w:sz w:val="24"/>
                                <w:szCs w:val="24"/>
                              </w:rPr>
                            </w:pPr>
                          </w:p>
                          <w:p w14:paraId="564358C3" w14:textId="2961832C" w:rsidR="00760A68" w:rsidRPr="00AD3574" w:rsidRDefault="00760A68"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rPr>
                              <w:t xml:space="preserve">Website: </w:t>
                            </w:r>
                            <w:hyperlink r:id="rId12" w:history="1">
                              <w:r w:rsidRPr="00AD3574">
                                <w:rPr>
                                  <w:rStyle w:val="Hyperlink"/>
                                  <w:b/>
                                  <w:bCs/>
                                  <w:color w:val="385623" w:themeColor="accent6" w:themeShade="80"/>
                                  <w:sz w:val="24"/>
                                  <w:szCs w:val="24"/>
                                </w:rPr>
                                <w:t>http://www.royalarmscondos.com</w:t>
                              </w:r>
                            </w:hyperlink>
                          </w:p>
                          <w:p w14:paraId="4D46ABF6" w14:textId="02AE8324" w:rsidR="00760A68" w:rsidRPr="00AD3574" w:rsidRDefault="00760A68" w:rsidP="00760A68">
                            <w:pPr>
                              <w:widowControl w:val="0"/>
                              <w:spacing w:line="280" w:lineRule="exact"/>
                              <w:rPr>
                                <w:b/>
                                <w:bCs/>
                                <w:i/>
                                <w:iCs/>
                                <w:color w:val="385623" w:themeColor="accent6" w:themeShade="80"/>
                                <w:sz w:val="24"/>
                                <w:szCs w:val="24"/>
                              </w:rPr>
                            </w:pPr>
                            <w:r w:rsidRPr="00AD3574">
                              <w:rPr>
                                <w:b/>
                                <w:bCs/>
                                <w:color w:val="385623" w:themeColor="accent6" w:themeShade="80"/>
                                <w:sz w:val="24"/>
                                <w:szCs w:val="24"/>
                              </w:rPr>
                              <w:t xml:space="preserve">Email: </w:t>
                            </w:r>
                            <w:r w:rsidR="009C4688">
                              <w:rPr>
                                <w:b/>
                                <w:bCs/>
                                <w:color w:val="385623" w:themeColor="accent6" w:themeShade="80"/>
                                <w:sz w:val="24"/>
                                <w:szCs w:val="24"/>
                              </w:rPr>
                              <w:t>admin</w:t>
                            </w:r>
                            <w:r w:rsidRPr="00AD3574">
                              <w:rPr>
                                <w:b/>
                                <w:bCs/>
                                <w:color w:val="385623" w:themeColor="accent6" w:themeShade="80"/>
                                <w:sz w:val="24"/>
                                <w:szCs w:val="24"/>
                              </w:rPr>
                              <w:t>@royalarmscondos.com</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F2F621" id="_x0000_t202" coordsize="21600,21600" o:spt="202" path="m,l,21600r21600,l21600,xe">
                <v:stroke joinstyle="miter"/>
                <v:path gradientshapeok="t" o:connecttype="rect"/>
              </v:shapetype>
              <v:shape id="Text Box 183" o:spid="_x0000_s1029" type="#_x0000_t202" style="position:absolute;left:0;text-align:left;margin-left:40.05pt;margin-top:.6pt;width:183.75pt;height:35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" filled="f" fillcolor="#fffffe" stroked="f" strokecolor="#212120" insetpen="t">
                <v:textbox inset="2.88pt,2.88pt,2.88pt,2.88pt">
                  <w:txbxContent>
                    <w:p w14:paraId="55A67433" w14:textId="77777777" w:rsidR="00AD3574" w:rsidRDefault="00AD3574" w:rsidP="00961625">
                      <w:pPr>
                        <w:widowControl w:val="0"/>
                        <w:spacing w:line="320" w:lineRule="exact"/>
                        <w:jc w:val="center"/>
                        <w:rPr>
                          <w:b/>
                          <w:bCs/>
                          <w:color w:val="000000" w:themeColor="text1"/>
                          <w:sz w:val="36"/>
                          <w:szCs w:val="36"/>
                          <w:shd w:val="clear" w:color="auto" w:fill="FFFFFF"/>
                        </w:rPr>
                      </w:pPr>
                    </w:p>
                    <w:p w14:paraId="50DFD425" w14:textId="59B025C9" w:rsidR="008B7F3D" w:rsidRPr="00E5510E" w:rsidRDefault="008B7F3D" w:rsidP="00961625">
                      <w:pPr>
                        <w:widowControl w:val="0"/>
                        <w:spacing w:line="320" w:lineRule="exact"/>
                        <w:jc w:val="center"/>
                        <w:rPr>
                          <w:b/>
                          <w:bCs/>
                          <w:color w:val="000000" w:themeColor="text1"/>
                          <w:sz w:val="36"/>
                          <w:szCs w:val="36"/>
                          <w:shd w:val="clear" w:color="auto" w:fill="FFFFFF"/>
                        </w:rPr>
                      </w:pPr>
                      <w:r w:rsidRPr="00E5510E">
                        <w:rPr>
                          <w:b/>
                          <w:bCs/>
                          <w:color w:val="000000" w:themeColor="text1"/>
                          <w:sz w:val="36"/>
                          <w:szCs w:val="36"/>
                          <w:shd w:val="clear" w:color="auto" w:fill="FFFFFF"/>
                        </w:rPr>
                        <w:t>Board of Directors</w:t>
                      </w:r>
                    </w:p>
                    <w:p w14:paraId="1A9AF788" w14:textId="77777777" w:rsidR="008B7F3D" w:rsidRPr="00EE14F0" w:rsidRDefault="008B7F3D" w:rsidP="006F4C6E">
                      <w:pPr>
                        <w:widowControl w:val="0"/>
                        <w:spacing w:line="320" w:lineRule="exact"/>
                        <w:rPr>
                          <w:b/>
                          <w:bCs/>
                          <w:color w:val="FF0000"/>
                          <w:sz w:val="28"/>
                          <w:szCs w:val="28"/>
                          <w:shd w:val="clear" w:color="auto" w:fill="FFFFFF"/>
                        </w:rPr>
                      </w:pPr>
                    </w:p>
                    <w:p w14:paraId="26C23BCD" w14:textId="77777777"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Board President:</w:t>
                      </w:r>
                      <w:r w:rsidRPr="00AD3574">
                        <w:rPr>
                          <w:b/>
                          <w:bCs/>
                          <w:color w:val="385623" w:themeColor="accent6" w:themeShade="80"/>
                          <w:sz w:val="24"/>
                          <w:szCs w:val="24"/>
                        </w:rPr>
                        <w:t xml:space="preserve"> David Wheaton</w:t>
                      </w:r>
                    </w:p>
                    <w:p w14:paraId="047CE1D9" w14:textId="4616ECA8"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Treasurer</w:t>
                      </w:r>
                      <w:r w:rsidRPr="00AD3574">
                        <w:rPr>
                          <w:b/>
                          <w:bCs/>
                          <w:color w:val="385623" w:themeColor="accent6" w:themeShade="80"/>
                          <w:sz w:val="24"/>
                          <w:szCs w:val="24"/>
                        </w:rPr>
                        <w:t>: Frank Paul Barber</w:t>
                      </w:r>
                    </w:p>
                    <w:p w14:paraId="22747556" w14:textId="21085A45"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Secretary</w:t>
                      </w:r>
                      <w:r w:rsidRPr="00AD3574">
                        <w:rPr>
                          <w:b/>
                          <w:bCs/>
                          <w:color w:val="385623" w:themeColor="accent6" w:themeShade="80"/>
                          <w:sz w:val="24"/>
                          <w:szCs w:val="24"/>
                        </w:rPr>
                        <w:t>:  June Williams</w:t>
                      </w:r>
                    </w:p>
                    <w:p w14:paraId="45F0E20D" w14:textId="0F96DEC8"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Board Member</w:t>
                      </w:r>
                      <w:r w:rsidR="00760A68" w:rsidRPr="00AD3574">
                        <w:rPr>
                          <w:b/>
                          <w:bCs/>
                          <w:color w:val="385623" w:themeColor="accent6" w:themeShade="80"/>
                          <w:sz w:val="24"/>
                          <w:szCs w:val="24"/>
                          <w:u w:val="single"/>
                        </w:rPr>
                        <w:t>s</w:t>
                      </w:r>
                      <w:r w:rsidRPr="00AD3574">
                        <w:rPr>
                          <w:b/>
                          <w:bCs/>
                          <w:color w:val="385623" w:themeColor="accent6" w:themeShade="80"/>
                          <w:sz w:val="24"/>
                          <w:szCs w:val="24"/>
                          <w:u w:val="single"/>
                        </w:rPr>
                        <w:t>:</w:t>
                      </w:r>
                      <w:r w:rsidRPr="00AD3574">
                        <w:rPr>
                          <w:b/>
                          <w:bCs/>
                          <w:color w:val="385623" w:themeColor="accent6" w:themeShade="80"/>
                          <w:sz w:val="24"/>
                          <w:szCs w:val="24"/>
                        </w:rPr>
                        <w:t xml:space="preserve"> Elwood ‘JR’ Williams and Efrain Valentin-</w:t>
                      </w:r>
                      <w:r w:rsidR="00760A68" w:rsidRPr="00AD3574">
                        <w:rPr>
                          <w:b/>
                          <w:bCs/>
                          <w:color w:val="385623" w:themeColor="accent6" w:themeShade="80"/>
                          <w:sz w:val="24"/>
                          <w:szCs w:val="24"/>
                        </w:rPr>
                        <w:t>Aviles</w:t>
                      </w:r>
                    </w:p>
                    <w:p w14:paraId="04E0B2C8" w14:textId="77777777" w:rsidR="00760A68" w:rsidRPr="00AD3574" w:rsidRDefault="00760A68" w:rsidP="008B7F3D">
                      <w:pPr>
                        <w:widowControl w:val="0"/>
                        <w:spacing w:line="280" w:lineRule="exact"/>
                        <w:rPr>
                          <w:b/>
                          <w:bCs/>
                          <w:color w:val="385623" w:themeColor="accent6" w:themeShade="80"/>
                          <w:sz w:val="24"/>
                          <w:szCs w:val="24"/>
                        </w:rPr>
                      </w:pPr>
                    </w:p>
                    <w:p w14:paraId="451CEA9C" w14:textId="789BEA32" w:rsidR="008B7F3D" w:rsidRPr="00AD3574" w:rsidRDefault="008B7F3D" w:rsidP="008B7F3D">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Administrative Assistant</w:t>
                      </w:r>
                      <w:r w:rsidRPr="00AD3574">
                        <w:rPr>
                          <w:b/>
                          <w:bCs/>
                          <w:color w:val="385623" w:themeColor="accent6" w:themeShade="80"/>
                          <w:sz w:val="24"/>
                          <w:szCs w:val="24"/>
                        </w:rPr>
                        <w:t xml:space="preserve">: </w:t>
                      </w:r>
                      <w:r w:rsidR="00B003AA" w:rsidRPr="00AD3574">
                        <w:rPr>
                          <w:b/>
                          <w:bCs/>
                          <w:color w:val="385623" w:themeColor="accent6" w:themeShade="80"/>
                          <w:sz w:val="24"/>
                          <w:szCs w:val="24"/>
                        </w:rPr>
                        <w:t xml:space="preserve">         </w:t>
                      </w:r>
                      <w:r w:rsidR="00FD4B73">
                        <w:rPr>
                          <w:b/>
                          <w:bCs/>
                          <w:color w:val="385623" w:themeColor="accent6" w:themeShade="80"/>
                          <w:sz w:val="24"/>
                          <w:szCs w:val="24"/>
                        </w:rPr>
                        <w:t xml:space="preserve">    </w:t>
                      </w:r>
                      <w:r w:rsidR="00B003AA" w:rsidRPr="00AD3574">
                        <w:rPr>
                          <w:b/>
                          <w:bCs/>
                          <w:color w:val="385623" w:themeColor="accent6" w:themeShade="80"/>
                          <w:sz w:val="24"/>
                          <w:szCs w:val="24"/>
                        </w:rPr>
                        <w:t xml:space="preserve">    </w:t>
                      </w:r>
                      <w:r w:rsidRPr="00AD3574">
                        <w:rPr>
                          <w:b/>
                          <w:bCs/>
                          <w:color w:val="385623" w:themeColor="accent6" w:themeShade="80"/>
                          <w:sz w:val="24"/>
                          <w:szCs w:val="24"/>
                        </w:rPr>
                        <w:t>Rosemarie Kavanagh</w:t>
                      </w:r>
                    </w:p>
                    <w:p w14:paraId="146B5232" w14:textId="26B039B5" w:rsidR="00760A68" w:rsidRPr="00AD3574" w:rsidRDefault="00760A68" w:rsidP="008B7F3D">
                      <w:pPr>
                        <w:widowControl w:val="0"/>
                        <w:spacing w:line="280" w:lineRule="exact"/>
                        <w:rPr>
                          <w:b/>
                          <w:bCs/>
                          <w:color w:val="385623" w:themeColor="accent6" w:themeShade="80"/>
                          <w:sz w:val="24"/>
                          <w:szCs w:val="24"/>
                        </w:rPr>
                      </w:pPr>
                    </w:p>
                    <w:p w14:paraId="23406133" w14:textId="77777777" w:rsidR="00327825" w:rsidRPr="00AD3574" w:rsidRDefault="008B7F3D"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u w:val="single"/>
                        </w:rPr>
                        <w:t xml:space="preserve">Maintenance Techs: </w:t>
                      </w:r>
                    </w:p>
                    <w:p w14:paraId="4A5A0F8F" w14:textId="5D3A064A" w:rsidR="00487F2A" w:rsidRPr="00AD3574" w:rsidRDefault="00327825"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rPr>
                        <w:t>Harold (aka Bill) Hopper</w:t>
                      </w:r>
                    </w:p>
                    <w:p w14:paraId="020988ED" w14:textId="2FBADBBC" w:rsidR="00AE594D" w:rsidRDefault="003145A8" w:rsidP="00760A68">
                      <w:pPr>
                        <w:widowControl w:val="0"/>
                        <w:spacing w:line="280" w:lineRule="exact"/>
                        <w:rPr>
                          <w:b/>
                          <w:bCs/>
                          <w:color w:val="385623" w:themeColor="accent6" w:themeShade="80"/>
                          <w:sz w:val="24"/>
                          <w:szCs w:val="24"/>
                        </w:rPr>
                      </w:pPr>
                      <w:r>
                        <w:rPr>
                          <w:b/>
                          <w:bCs/>
                          <w:color w:val="385623" w:themeColor="accent6" w:themeShade="80"/>
                          <w:sz w:val="24"/>
                          <w:szCs w:val="24"/>
                        </w:rPr>
                        <w:t>Ty Weit</w:t>
                      </w:r>
                      <w:r w:rsidR="009C4688">
                        <w:rPr>
                          <w:b/>
                          <w:bCs/>
                          <w:color w:val="385623" w:themeColor="accent6" w:themeShade="80"/>
                          <w:sz w:val="24"/>
                          <w:szCs w:val="24"/>
                        </w:rPr>
                        <w:t>zel</w:t>
                      </w:r>
                    </w:p>
                    <w:p w14:paraId="5DE6E390" w14:textId="2C47A4A1" w:rsidR="009C4688" w:rsidRDefault="009C4688" w:rsidP="00760A68">
                      <w:pPr>
                        <w:widowControl w:val="0"/>
                        <w:spacing w:line="280" w:lineRule="exact"/>
                        <w:rPr>
                          <w:b/>
                          <w:bCs/>
                          <w:color w:val="385623" w:themeColor="accent6" w:themeShade="80"/>
                          <w:sz w:val="24"/>
                          <w:szCs w:val="24"/>
                        </w:rPr>
                      </w:pPr>
                      <w:r>
                        <w:rPr>
                          <w:b/>
                          <w:bCs/>
                          <w:color w:val="385623" w:themeColor="accent6" w:themeShade="80"/>
                          <w:sz w:val="24"/>
                          <w:szCs w:val="24"/>
                        </w:rPr>
                        <w:t>Patrick Jones</w:t>
                      </w:r>
                    </w:p>
                    <w:p w14:paraId="1A4D34EF" w14:textId="77777777" w:rsidR="009C4688" w:rsidRDefault="009C4688" w:rsidP="00760A68">
                      <w:pPr>
                        <w:widowControl w:val="0"/>
                        <w:spacing w:line="280" w:lineRule="exact"/>
                        <w:rPr>
                          <w:b/>
                          <w:bCs/>
                          <w:color w:val="385623" w:themeColor="accent6" w:themeShade="80"/>
                          <w:sz w:val="24"/>
                          <w:szCs w:val="24"/>
                        </w:rPr>
                      </w:pPr>
                    </w:p>
                    <w:p w14:paraId="25AD7178" w14:textId="77777777" w:rsidR="009C4688" w:rsidRPr="00AD3574" w:rsidRDefault="009C4688" w:rsidP="00760A68">
                      <w:pPr>
                        <w:widowControl w:val="0"/>
                        <w:spacing w:line="280" w:lineRule="exact"/>
                        <w:rPr>
                          <w:b/>
                          <w:bCs/>
                          <w:color w:val="385623" w:themeColor="accent6" w:themeShade="80"/>
                          <w:sz w:val="24"/>
                          <w:szCs w:val="24"/>
                        </w:rPr>
                      </w:pPr>
                    </w:p>
                    <w:p w14:paraId="14DD883E" w14:textId="77777777" w:rsidR="00487F2A" w:rsidRPr="00AD3574" w:rsidRDefault="00487F2A" w:rsidP="00760A68">
                      <w:pPr>
                        <w:widowControl w:val="0"/>
                        <w:spacing w:line="280" w:lineRule="exact"/>
                        <w:rPr>
                          <w:b/>
                          <w:bCs/>
                          <w:color w:val="385623" w:themeColor="accent6" w:themeShade="80"/>
                          <w:sz w:val="24"/>
                          <w:szCs w:val="24"/>
                        </w:rPr>
                      </w:pPr>
                    </w:p>
                    <w:p w14:paraId="564358C3" w14:textId="2961832C" w:rsidR="00760A68" w:rsidRPr="00AD3574" w:rsidRDefault="00760A68" w:rsidP="00760A68">
                      <w:pPr>
                        <w:widowControl w:val="0"/>
                        <w:spacing w:line="280" w:lineRule="exact"/>
                        <w:rPr>
                          <w:b/>
                          <w:bCs/>
                          <w:color w:val="385623" w:themeColor="accent6" w:themeShade="80"/>
                          <w:sz w:val="24"/>
                          <w:szCs w:val="24"/>
                        </w:rPr>
                      </w:pPr>
                      <w:r w:rsidRPr="00AD3574">
                        <w:rPr>
                          <w:b/>
                          <w:bCs/>
                          <w:color w:val="385623" w:themeColor="accent6" w:themeShade="80"/>
                          <w:sz w:val="24"/>
                          <w:szCs w:val="24"/>
                        </w:rPr>
                        <w:t xml:space="preserve">Website: </w:t>
                      </w:r>
                      <w:hyperlink r:id="rId13" w:history="1">
                        <w:r w:rsidRPr="00AD3574">
                          <w:rPr>
                            <w:rStyle w:val="Hyperlink"/>
                            <w:b/>
                            <w:bCs/>
                            <w:color w:val="385623" w:themeColor="accent6" w:themeShade="80"/>
                            <w:sz w:val="24"/>
                            <w:szCs w:val="24"/>
                          </w:rPr>
                          <w:t>http://www.royalarmscondos.com</w:t>
                        </w:r>
                      </w:hyperlink>
                    </w:p>
                    <w:p w14:paraId="4D46ABF6" w14:textId="02AE8324" w:rsidR="00760A68" w:rsidRPr="00AD3574" w:rsidRDefault="00760A68" w:rsidP="00760A68">
                      <w:pPr>
                        <w:widowControl w:val="0"/>
                        <w:spacing w:line="280" w:lineRule="exact"/>
                        <w:rPr>
                          <w:b/>
                          <w:bCs/>
                          <w:i/>
                          <w:iCs/>
                          <w:color w:val="385623" w:themeColor="accent6" w:themeShade="80"/>
                          <w:sz w:val="24"/>
                          <w:szCs w:val="24"/>
                        </w:rPr>
                      </w:pPr>
                      <w:r w:rsidRPr="00AD3574">
                        <w:rPr>
                          <w:b/>
                          <w:bCs/>
                          <w:color w:val="385623" w:themeColor="accent6" w:themeShade="80"/>
                          <w:sz w:val="24"/>
                          <w:szCs w:val="24"/>
                        </w:rPr>
                        <w:t xml:space="preserve">Email: </w:t>
                      </w:r>
                      <w:r w:rsidR="009C4688">
                        <w:rPr>
                          <w:b/>
                          <w:bCs/>
                          <w:color w:val="385623" w:themeColor="accent6" w:themeShade="80"/>
                          <w:sz w:val="24"/>
                          <w:szCs w:val="24"/>
                        </w:rPr>
                        <w:t>admin</w:t>
                      </w:r>
                      <w:r w:rsidRPr="00AD3574">
                        <w:rPr>
                          <w:b/>
                          <w:bCs/>
                          <w:color w:val="385623" w:themeColor="accent6" w:themeShade="80"/>
                          <w:sz w:val="24"/>
                          <w:szCs w:val="24"/>
                        </w:rPr>
                        <w:t>@royalarmscondos.com</w:t>
                      </w:r>
                    </w:p>
                  </w:txbxContent>
                </v:textbox>
              </v:shape>
            </w:pict>
          </mc:Fallback>
        </mc:AlternateContent>
      </w:r>
    </w:p>
    <w:p w14:paraId="6DC2BB85" w14:textId="3D764A45" w:rsidR="00091C34" w:rsidRDefault="00091C34" w:rsidP="00F506AE"/>
    <w:p w14:paraId="4E95FD8D" w14:textId="77777777" w:rsidR="00091C34" w:rsidRDefault="00091C34" w:rsidP="00F506AE"/>
    <w:p w14:paraId="1DD94AF2" w14:textId="29229F3D" w:rsidR="00925357" w:rsidRPr="00925357" w:rsidRDefault="00925357" w:rsidP="00925357"/>
    <w:p w14:paraId="53DAAB55" w14:textId="50445F55" w:rsidR="00925357" w:rsidRPr="00925357" w:rsidRDefault="00925357" w:rsidP="00925357"/>
    <w:p w14:paraId="1D8CEFA9" w14:textId="2D81331E" w:rsidR="00925357" w:rsidRPr="00925357" w:rsidRDefault="00925357" w:rsidP="00925357"/>
    <w:p w14:paraId="32C87A76" w14:textId="46A4BB40" w:rsidR="00925357" w:rsidRPr="00925357" w:rsidRDefault="00925357" w:rsidP="00925357"/>
    <w:p w14:paraId="65987B89" w14:textId="06568A96" w:rsidR="00925357" w:rsidRPr="00925357" w:rsidRDefault="00925357" w:rsidP="00925357"/>
    <w:p w14:paraId="09B30582" w14:textId="307F0E6D" w:rsidR="00925357" w:rsidRPr="00925357" w:rsidRDefault="00925357" w:rsidP="00925357"/>
    <w:p w14:paraId="401D4BDD" w14:textId="0929902C" w:rsidR="00925357" w:rsidRDefault="00925357" w:rsidP="00925357"/>
    <w:p w14:paraId="3C835CB1" w14:textId="77777777" w:rsidR="00FD4B73" w:rsidRDefault="00FD4B73" w:rsidP="00925357"/>
    <w:p w14:paraId="6A452327" w14:textId="7661ACE0" w:rsidR="00FD4B73" w:rsidRPr="00406EAF" w:rsidRDefault="00FD4B73" w:rsidP="00FD4B73">
      <w:pPr>
        <w:jc w:val="center"/>
        <w:rPr>
          <w:rFonts w:ascii="Lucida Calligraphy" w:hAnsi="Lucida Calligraphy"/>
          <w:b/>
          <w:bCs/>
          <w:noProof/>
          <w:sz w:val="28"/>
          <w:szCs w:val="28"/>
        </w:rPr>
      </w:pPr>
      <w:r>
        <w:tab/>
      </w:r>
      <w:r>
        <w:tab/>
      </w:r>
      <w:r>
        <w:tab/>
      </w:r>
      <w:r>
        <w:tab/>
      </w:r>
      <w:r>
        <w:tab/>
      </w:r>
      <w:r>
        <w:tab/>
      </w:r>
      <w:r>
        <w:tab/>
      </w:r>
      <w:r w:rsidRPr="00406EAF">
        <w:rPr>
          <w:rFonts w:ascii="Lucida Calligraphy" w:hAnsi="Lucida Calligraphy"/>
          <w:b/>
          <w:bCs/>
          <w:sz w:val="28"/>
          <w:szCs w:val="28"/>
        </w:rPr>
        <w:tab/>
      </w:r>
      <w:r w:rsidRPr="00406EAF">
        <w:rPr>
          <w:rFonts w:ascii="Lucida Calligraphy" w:hAnsi="Lucida Calligraphy"/>
          <w:b/>
          <w:bCs/>
          <w:sz w:val="28"/>
          <w:szCs w:val="28"/>
        </w:rPr>
        <w:tab/>
      </w:r>
      <w:r w:rsidRPr="00406EAF">
        <w:rPr>
          <w:rFonts w:ascii="Lucida Calligraphy" w:hAnsi="Lucida Calligraphy"/>
          <w:b/>
          <w:bCs/>
          <w:sz w:val="28"/>
          <w:szCs w:val="28"/>
        </w:rPr>
        <w:tab/>
      </w:r>
      <w:r w:rsidRPr="00406EAF">
        <w:rPr>
          <w:rFonts w:ascii="Lucida Calligraphy" w:hAnsi="Lucida Calligraphy"/>
          <w:b/>
          <w:bCs/>
          <w:sz w:val="28"/>
          <w:szCs w:val="28"/>
        </w:rPr>
        <w:tab/>
      </w:r>
      <w:r w:rsidRPr="00406EAF">
        <w:rPr>
          <w:rFonts w:ascii="Lucida Calligraphy" w:hAnsi="Lucida Calligraphy"/>
          <w:b/>
          <w:bCs/>
          <w:sz w:val="28"/>
          <w:szCs w:val="28"/>
        </w:rPr>
        <w:tab/>
      </w:r>
      <w:r w:rsidRPr="00406EAF">
        <w:rPr>
          <w:rFonts w:ascii="Lucida Calligraphy" w:hAnsi="Lucida Calligraphy"/>
          <w:b/>
          <w:bCs/>
          <w:noProof/>
          <w:sz w:val="28"/>
          <w:szCs w:val="28"/>
        </w:rPr>
        <w:t xml:space="preserve">                                                                                                        </w:t>
      </w:r>
    </w:p>
    <w:p w14:paraId="3AE22D90" w14:textId="406A4762" w:rsidR="00925357" w:rsidRPr="00925357" w:rsidRDefault="00C43336" w:rsidP="00925357">
      <w:r>
        <w:rPr>
          <w:noProof/>
        </w:rPr>
        <mc:AlternateContent>
          <mc:Choice Requires="wps">
            <w:drawing>
              <wp:anchor distT="45720" distB="45720" distL="114300" distR="114300" simplePos="0" relativeHeight="251658267" behindDoc="0" locked="0" layoutInCell="1" allowOverlap="1" wp14:anchorId="4CB6CF6C" wp14:editId="5BC27CEC">
                <wp:simplePos x="0" y="0"/>
                <wp:positionH relativeFrom="margin">
                  <wp:posOffset>3352165</wp:posOffset>
                </wp:positionH>
                <wp:positionV relativeFrom="paragraph">
                  <wp:posOffset>109855</wp:posOffset>
                </wp:positionV>
                <wp:extent cx="3381375" cy="27336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2733675"/>
                        </a:xfrm>
                        <a:prstGeom prst="rect">
                          <a:avLst/>
                        </a:prstGeom>
                        <a:solidFill>
                          <a:srgbClr val="FFFFFF"/>
                        </a:solidFill>
                        <a:ln w="9525">
                          <a:solidFill>
                            <a:srgbClr val="000000"/>
                          </a:solidFill>
                          <a:miter lim="800000"/>
                          <a:headEnd/>
                          <a:tailEnd/>
                        </a:ln>
                      </wps:spPr>
                      <wps:txbx>
                        <w:txbxContent>
                          <w:p w14:paraId="580599C2" w14:textId="77777777" w:rsidR="00AB58A6" w:rsidRDefault="00D641E5" w:rsidP="006D206C">
                            <w:pPr>
                              <w:ind w:right="288"/>
                              <w:jc w:val="center"/>
                              <w:rPr>
                                <w:b/>
                                <w:bCs/>
                                <w:i/>
                                <w:iCs/>
                                <w:u w:val="single"/>
                              </w:rPr>
                            </w:pPr>
                            <w:r w:rsidRPr="00D641E5">
                              <w:rPr>
                                <w:b/>
                                <w:bCs/>
                                <w:i/>
                                <w:iCs/>
                                <w:u w:val="single"/>
                              </w:rPr>
                              <w:t xml:space="preserve"> </w:t>
                            </w:r>
                          </w:p>
                          <w:p w14:paraId="6812F325" w14:textId="7D3E3F0C"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 xml:space="preserve">AFTER HOURS EMERGENCIES:  </w:t>
                            </w:r>
                          </w:p>
                          <w:p w14:paraId="3A06C828" w14:textId="77777777"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 xml:space="preserve">For ALL After Hours Emergencies please call the </w:t>
                            </w:r>
                          </w:p>
                          <w:p w14:paraId="313967B8" w14:textId="77777777"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Answering Service on (407) 992-6536</w:t>
                            </w:r>
                          </w:p>
                          <w:p w14:paraId="024CD8BC" w14:textId="77777777" w:rsidR="006D206C" w:rsidRPr="003A7C2F" w:rsidRDefault="006D206C" w:rsidP="006D206C">
                            <w:pPr>
                              <w:ind w:right="288"/>
                              <w:jc w:val="center"/>
                              <w:rPr>
                                <w:b/>
                                <w:bCs/>
                                <w:color w:val="00B050"/>
                                <w:sz w:val="22"/>
                                <w:szCs w:val="22"/>
                              </w:rPr>
                            </w:pPr>
                          </w:p>
                          <w:p w14:paraId="5923646F"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EMERGENCIAS FUERA DEL HORARIO DE ATENCIÓN:  </w:t>
                            </w:r>
                          </w:p>
                          <w:p w14:paraId="11505D61"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Para TODAS las </w:t>
                            </w:r>
                            <w:proofErr w:type="spellStart"/>
                            <w:r w:rsidRPr="003A7C2F">
                              <w:rPr>
                                <w:b/>
                                <w:bCs/>
                                <w:color w:val="C00000"/>
                                <w:sz w:val="22"/>
                                <w:szCs w:val="22"/>
                              </w:rPr>
                              <w:t>emergencias</w:t>
                            </w:r>
                            <w:proofErr w:type="spellEnd"/>
                            <w:r w:rsidRPr="003A7C2F">
                              <w:rPr>
                                <w:b/>
                                <w:bCs/>
                                <w:color w:val="C00000"/>
                                <w:sz w:val="22"/>
                                <w:szCs w:val="22"/>
                              </w:rPr>
                              <w:t xml:space="preserve"> fuera del </w:t>
                            </w:r>
                            <w:proofErr w:type="spellStart"/>
                            <w:r w:rsidRPr="003A7C2F">
                              <w:rPr>
                                <w:b/>
                                <w:bCs/>
                                <w:color w:val="C00000"/>
                                <w:sz w:val="22"/>
                                <w:szCs w:val="22"/>
                              </w:rPr>
                              <w:t>horario</w:t>
                            </w:r>
                            <w:proofErr w:type="spellEnd"/>
                            <w:r w:rsidRPr="003A7C2F">
                              <w:rPr>
                                <w:b/>
                                <w:bCs/>
                                <w:color w:val="C00000"/>
                                <w:sz w:val="22"/>
                                <w:szCs w:val="22"/>
                              </w:rPr>
                              <w:t xml:space="preserve"> </w:t>
                            </w:r>
                          </w:p>
                          <w:p w14:paraId="531B16F2"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de </w:t>
                            </w:r>
                            <w:proofErr w:type="spellStart"/>
                            <w:r w:rsidRPr="003A7C2F">
                              <w:rPr>
                                <w:b/>
                                <w:bCs/>
                                <w:color w:val="C00000"/>
                                <w:sz w:val="22"/>
                                <w:szCs w:val="22"/>
                              </w:rPr>
                              <w:t>atención</w:t>
                            </w:r>
                            <w:proofErr w:type="spellEnd"/>
                            <w:r w:rsidRPr="003A7C2F">
                              <w:rPr>
                                <w:b/>
                                <w:bCs/>
                                <w:color w:val="C00000"/>
                                <w:sz w:val="22"/>
                                <w:szCs w:val="22"/>
                              </w:rPr>
                              <w:t xml:space="preserve">, </w:t>
                            </w:r>
                            <w:proofErr w:type="spellStart"/>
                            <w:r w:rsidRPr="003A7C2F">
                              <w:rPr>
                                <w:b/>
                                <w:bCs/>
                                <w:color w:val="C00000"/>
                                <w:sz w:val="22"/>
                                <w:szCs w:val="22"/>
                              </w:rPr>
                              <w:t>llame</w:t>
                            </w:r>
                            <w:proofErr w:type="spellEnd"/>
                            <w:r w:rsidRPr="003A7C2F">
                              <w:rPr>
                                <w:b/>
                                <w:bCs/>
                                <w:color w:val="C00000"/>
                                <w:sz w:val="22"/>
                                <w:szCs w:val="22"/>
                              </w:rPr>
                              <w:t xml:space="preserve"> al </w:t>
                            </w:r>
                          </w:p>
                          <w:p w14:paraId="514C3168" w14:textId="77777777" w:rsidR="006D206C" w:rsidRPr="003A7C2F" w:rsidRDefault="006D206C" w:rsidP="006D206C">
                            <w:pPr>
                              <w:ind w:right="288"/>
                              <w:jc w:val="center"/>
                              <w:rPr>
                                <w:b/>
                                <w:bCs/>
                                <w:color w:val="C00000"/>
                                <w:sz w:val="22"/>
                                <w:szCs w:val="22"/>
                              </w:rPr>
                            </w:pPr>
                            <w:proofErr w:type="spellStart"/>
                            <w:r w:rsidRPr="003A7C2F">
                              <w:rPr>
                                <w:b/>
                                <w:bCs/>
                                <w:color w:val="C00000"/>
                                <w:sz w:val="22"/>
                                <w:szCs w:val="22"/>
                              </w:rPr>
                              <w:t>Servicio</w:t>
                            </w:r>
                            <w:proofErr w:type="spellEnd"/>
                            <w:r w:rsidRPr="003A7C2F">
                              <w:rPr>
                                <w:b/>
                                <w:bCs/>
                                <w:color w:val="C00000"/>
                                <w:sz w:val="22"/>
                                <w:szCs w:val="22"/>
                              </w:rPr>
                              <w:t xml:space="preserve"> de </w:t>
                            </w:r>
                            <w:proofErr w:type="spellStart"/>
                            <w:r w:rsidRPr="003A7C2F">
                              <w:rPr>
                                <w:b/>
                                <w:bCs/>
                                <w:color w:val="C00000"/>
                                <w:sz w:val="22"/>
                                <w:szCs w:val="22"/>
                              </w:rPr>
                              <w:t>contestador</w:t>
                            </w:r>
                            <w:proofErr w:type="spellEnd"/>
                            <w:r w:rsidRPr="003A7C2F">
                              <w:rPr>
                                <w:b/>
                                <w:bCs/>
                                <w:color w:val="C00000"/>
                                <w:sz w:val="22"/>
                                <w:szCs w:val="22"/>
                              </w:rPr>
                              <w:t xml:space="preserve"> al (407) 992-6536</w:t>
                            </w:r>
                          </w:p>
                          <w:p w14:paraId="73104768" w14:textId="77777777" w:rsidR="006D206C" w:rsidRPr="003A7C2F" w:rsidRDefault="006D206C" w:rsidP="006D206C">
                            <w:pPr>
                              <w:ind w:right="288"/>
                              <w:jc w:val="center"/>
                              <w:rPr>
                                <w:b/>
                                <w:bCs/>
                                <w:color w:val="00B050"/>
                                <w:sz w:val="22"/>
                                <w:szCs w:val="22"/>
                              </w:rPr>
                            </w:pPr>
                          </w:p>
                          <w:p w14:paraId="70969DD5" w14:textId="144A30C9"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u w:val="single"/>
                              </w:rPr>
                              <w:t>EMERGENCY CONTACTS</w:t>
                            </w:r>
                            <w:r w:rsidRPr="00DF1B2D">
                              <w:rPr>
                                <w:b/>
                                <w:bCs/>
                                <w:color w:val="000000" w:themeColor="text1"/>
                                <w:sz w:val="22"/>
                                <w:szCs w:val="22"/>
                              </w:rPr>
                              <w:t xml:space="preserve">: </w:t>
                            </w:r>
                            <w:r w:rsidR="00F105EB" w:rsidRPr="00DF1B2D">
                              <w:rPr>
                                <w:b/>
                                <w:bCs/>
                                <w:color w:val="000000" w:themeColor="text1"/>
                                <w:sz w:val="22"/>
                                <w:szCs w:val="22"/>
                              </w:rPr>
                              <w:t xml:space="preserve">Please update your mailing and contact details </w:t>
                            </w:r>
                            <w:r w:rsidR="004A2CC2" w:rsidRPr="00DF1B2D">
                              <w:rPr>
                                <w:b/>
                                <w:bCs/>
                                <w:color w:val="000000" w:themeColor="text1"/>
                                <w:sz w:val="22"/>
                                <w:szCs w:val="22"/>
                              </w:rPr>
                              <w:t xml:space="preserve">with </w:t>
                            </w:r>
                            <w:r w:rsidRPr="00DF1B2D">
                              <w:rPr>
                                <w:b/>
                                <w:bCs/>
                                <w:color w:val="000000" w:themeColor="text1"/>
                                <w:sz w:val="22"/>
                                <w:szCs w:val="22"/>
                              </w:rPr>
                              <w:t xml:space="preserve">Vista </w:t>
                            </w:r>
                            <w:r w:rsidR="00AB58A6" w:rsidRPr="00DF1B2D">
                              <w:rPr>
                                <w:b/>
                                <w:bCs/>
                                <w:color w:val="000000" w:themeColor="text1"/>
                                <w:sz w:val="22"/>
                                <w:szCs w:val="22"/>
                              </w:rPr>
                              <w:t>at</w:t>
                            </w:r>
                            <w:r w:rsidRPr="00DF1B2D">
                              <w:rPr>
                                <w:b/>
                                <w:bCs/>
                                <w:color w:val="000000" w:themeColor="text1"/>
                                <w:sz w:val="22"/>
                                <w:szCs w:val="22"/>
                              </w:rPr>
                              <w:t xml:space="preserve">:  </w:t>
                            </w:r>
                            <w:hyperlink r:id="rId14" w:history="1">
                              <w:r w:rsidR="00F10F19" w:rsidRPr="00DF1B2D">
                                <w:rPr>
                                  <w:rStyle w:val="Hyperlink"/>
                                  <w:b/>
                                  <w:bCs/>
                                  <w:color w:val="000000" w:themeColor="text1"/>
                                  <w:sz w:val="22"/>
                                  <w:szCs w:val="22"/>
                                </w:rPr>
                                <w:t>www.Vistacamfl.com</w:t>
                              </w:r>
                            </w:hyperlink>
                            <w:r w:rsidRPr="00DF1B2D">
                              <w:rPr>
                                <w:rStyle w:val="Hyperlink"/>
                                <w:b/>
                                <w:bCs/>
                                <w:color w:val="000000" w:themeColor="text1"/>
                                <w:sz w:val="22"/>
                                <w:szCs w:val="22"/>
                                <w:u w:val="none"/>
                              </w:rPr>
                              <w:t xml:space="preserve">  </w:t>
                            </w:r>
                            <w:r w:rsidRPr="00DF1B2D">
                              <w:rPr>
                                <w:rStyle w:val="Hyperlink"/>
                                <w:b/>
                                <w:bCs/>
                                <w:color w:val="000000" w:themeColor="text1"/>
                                <w:sz w:val="22"/>
                                <w:szCs w:val="22"/>
                              </w:rPr>
                              <w:t>Homeowner Portal: https://portal.vistacamfl.com/</w:t>
                            </w:r>
                            <w:r w:rsidRPr="00DF1B2D">
                              <w:rPr>
                                <w:b/>
                                <w:bCs/>
                                <w:color w:val="000000" w:themeColor="text1"/>
                                <w:sz w:val="22"/>
                                <w:szCs w:val="22"/>
                              </w:rPr>
                              <w:t xml:space="preserve"> </w:t>
                            </w:r>
                          </w:p>
                          <w:p w14:paraId="5D31DF60" w14:textId="77777777" w:rsidR="006D206C" w:rsidRPr="00DF1B2D" w:rsidRDefault="006D206C" w:rsidP="006D206C">
                            <w:pPr>
                              <w:ind w:right="288"/>
                              <w:jc w:val="center"/>
                              <w:rPr>
                                <w:b/>
                                <w:bCs/>
                                <w:color w:val="000000" w:themeColor="text1"/>
                                <w:sz w:val="22"/>
                                <w:szCs w:val="22"/>
                              </w:rPr>
                            </w:pPr>
                          </w:p>
                          <w:p w14:paraId="4C74015C" w14:textId="0ADA7FA6" w:rsidR="00F5449E" w:rsidRPr="00EE14F0" w:rsidRDefault="00F5449E" w:rsidP="006D206C">
                            <w:pPr>
                              <w:jc w:val="both"/>
                              <w:rPr>
                                <w:b/>
                                <w:bCs/>
                                <w:i/>
                                <w:iCs/>
                                <w:sz w:val="22"/>
                                <w:szCs w:val="22"/>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CF6C" id="_x0000_s1030" type="#_x0000_t202" style="position:absolute;margin-left:263.95pt;margin-top:8.65pt;width:266.25pt;height:215.2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">
                <v:textbox>
                  <w:txbxContent>
                    <w:p w14:paraId="580599C2" w14:textId="77777777" w:rsidR="00AB58A6" w:rsidRDefault="00D641E5" w:rsidP="006D206C">
                      <w:pPr>
                        <w:ind w:right="288"/>
                        <w:jc w:val="center"/>
                        <w:rPr>
                          <w:b/>
                          <w:bCs/>
                          <w:i/>
                          <w:iCs/>
                          <w:u w:val="single"/>
                        </w:rPr>
                      </w:pPr>
                      <w:r w:rsidRPr="00D641E5">
                        <w:rPr>
                          <w:b/>
                          <w:bCs/>
                          <w:i/>
                          <w:iCs/>
                          <w:u w:val="single"/>
                        </w:rPr>
                        <w:t xml:space="preserve"> </w:t>
                      </w:r>
                    </w:p>
                    <w:p w14:paraId="6812F325" w14:textId="7D3E3F0C"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 xml:space="preserve">AFTER HOURS EMERGENCIES:  </w:t>
                      </w:r>
                    </w:p>
                    <w:p w14:paraId="3A06C828" w14:textId="77777777"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 xml:space="preserve">For ALL After Hours Emergencies please call the </w:t>
                      </w:r>
                    </w:p>
                    <w:p w14:paraId="313967B8" w14:textId="77777777"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rPr>
                        <w:t>Answering Service on (407) 992-6536</w:t>
                      </w:r>
                    </w:p>
                    <w:p w14:paraId="024CD8BC" w14:textId="77777777" w:rsidR="006D206C" w:rsidRPr="003A7C2F" w:rsidRDefault="006D206C" w:rsidP="006D206C">
                      <w:pPr>
                        <w:ind w:right="288"/>
                        <w:jc w:val="center"/>
                        <w:rPr>
                          <w:b/>
                          <w:bCs/>
                          <w:color w:val="00B050"/>
                          <w:sz w:val="22"/>
                          <w:szCs w:val="22"/>
                        </w:rPr>
                      </w:pPr>
                    </w:p>
                    <w:p w14:paraId="5923646F"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EMERGENCIAS FUERA DEL HORARIO DE ATENCIÓN:  </w:t>
                      </w:r>
                    </w:p>
                    <w:p w14:paraId="11505D61"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Para TODAS las emergencias fuera del horario </w:t>
                      </w:r>
                    </w:p>
                    <w:p w14:paraId="531B16F2" w14:textId="77777777" w:rsidR="006D206C" w:rsidRPr="003A7C2F" w:rsidRDefault="006D206C" w:rsidP="006D206C">
                      <w:pPr>
                        <w:ind w:right="288"/>
                        <w:jc w:val="center"/>
                        <w:rPr>
                          <w:b/>
                          <w:bCs/>
                          <w:color w:val="C00000"/>
                          <w:sz w:val="22"/>
                          <w:szCs w:val="22"/>
                        </w:rPr>
                      </w:pPr>
                      <w:r w:rsidRPr="003A7C2F">
                        <w:rPr>
                          <w:b/>
                          <w:bCs/>
                          <w:color w:val="C00000"/>
                          <w:sz w:val="22"/>
                          <w:szCs w:val="22"/>
                        </w:rPr>
                        <w:t xml:space="preserve">de atención, llame al </w:t>
                      </w:r>
                    </w:p>
                    <w:p w14:paraId="514C3168" w14:textId="77777777" w:rsidR="006D206C" w:rsidRPr="003A7C2F" w:rsidRDefault="006D206C" w:rsidP="006D206C">
                      <w:pPr>
                        <w:ind w:right="288"/>
                        <w:jc w:val="center"/>
                        <w:rPr>
                          <w:b/>
                          <w:bCs/>
                          <w:color w:val="C00000"/>
                          <w:sz w:val="22"/>
                          <w:szCs w:val="22"/>
                        </w:rPr>
                      </w:pPr>
                      <w:r w:rsidRPr="003A7C2F">
                        <w:rPr>
                          <w:b/>
                          <w:bCs/>
                          <w:color w:val="C00000"/>
                          <w:sz w:val="22"/>
                          <w:szCs w:val="22"/>
                        </w:rPr>
                        <w:t>Servicio de contestador al (407) 992-6536</w:t>
                      </w:r>
                    </w:p>
                    <w:p w14:paraId="73104768" w14:textId="77777777" w:rsidR="006D206C" w:rsidRPr="003A7C2F" w:rsidRDefault="006D206C" w:rsidP="006D206C">
                      <w:pPr>
                        <w:ind w:right="288"/>
                        <w:jc w:val="center"/>
                        <w:rPr>
                          <w:b/>
                          <w:bCs/>
                          <w:color w:val="00B050"/>
                          <w:sz w:val="22"/>
                          <w:szCs w:val="22"/>
                        </w:rPr>
                      </w:pPr>
                    </w:p>
                    <w:p w14:paraId="70969DD5" w14:textId="144A30C9" w:rsidR="006D206C" w:rsidRPr="00DF1B2D" w:rsidRDefault="006D206C" w:rsidP="006D206C">
                      <w:pPr>
                        <w:ind w:right="288"/>
                        <w:jc w:val="center"/>
                        <w:rPr>
                          <w:b/>
                          <w:bCs/>
                          <w:color w:val="000000" w:themeColor="text1"/>
                          <w:sz w:val="22"/>
                          <w:szCs w:val="22"/>
                        </w:rPr>
                      </w:pPr>
                      <w:r w:rsidRPr="00DF1B2D">
                        <w:rPr>
                          <w:b/>
                          <w:bCs/>
                          <w:color w:val="000000" w:themeColor="text1"/>
                          <w:sz w:val="22"/>
                          <w:szCs w:val="22"/>
                          <w:u w:val="single"/>
                        </w:rPr>
                        <w:t>EMERGENCY CONTACTS</w:t>
                      </w:r>
                      <w:r w:rsidRPr="00DF1B2D">
                        <w:rPr>
                          <w:b/>
                          <w:bCs/>
                          <w:color w:val="000000" w:themeColor="text1"/>
                          <w:sz w:val="22"/>
                          <w:szCs w:val="22"/>
                        </w:rPr>
                        <w:t xml:space="preserve">: </w:t>
                      </w:r>
                      <w:r w:rsidR="00F105EB" w:rsidRPr="00DF1B2D">
                        <w:rPr>
                          <w:b/>
                          <w:bCs/>
                          <w:color w:val="000000" w:themeColor="text1"/>
                          <w:sz w:val="22"/>
                          <w:szCs w:val="22"/>
                        </w:rPr>
                        <w:t xml:space="preserve">Please update your mailing and contact details </w:t>
                      </w:r>
                      <w:r w:rsidR="004A2CC2" w:rsidRPr="00DF1B2D">
                        <w:rPr>
                          <w:b/>
                          <w:bCs/>
                          <w:color w:val="000000" w:themeColor="text1"/>
                          <w:sz w:val="22"/>
                          <w:szCs w:val="22"/>
                        </w:rPr>
                        <w:t xml:space="preserve">with </w:t>
                      </w:r>
                      <w:r w:rsidRPr="00DF1B2D">
                        <w:rPr>
                          <w:b/>
                          <w:bCs/>
                          <w:color w:val="000000" w:themeColor="text1"/>
                          <w:sz w:val="22"/>
                          <w:szCs w:val="22"/>
                        </w:rPr>
                        <w:t xml:space="preserve">Vista </w:t>
                      </w:r>
                      <w:r w:rsidR="00AB58A6" w:rsidRPr="00DF1B2D">
                        <w:rPr>
                          <w:b/>
                          <w:bCs/>
                          <w:color w:val="000000" w:themeColor="text1"/>
                          <w:sz w:val="22"/>
                          <w:szCs w:val="22"/>
                        </w:rPr>
                        <w:t>at</w:t>
                      </w:r>
                      <w:r w:rsidRPr="00DF1B2D">
                        <w:rPr>
                          <w:b/>
                          <w:bCs/>
                          <w:color w:val="000000" w:themeColor="text1"/>
                          <w:sz w:val="22"/>
                          <w:szCs w:val="22"/>
                        </w:rPr>
                        <w:t xml:space="preserve">:  </w:t>
                      </w:r>
                      <w:hyperlink r:id="rId15" w:history="1">
                        <w:r w:rsidR="00F10F19" w:rsidRPr="00DF1B2D">
                          <w:rPr>
                            <w:rStyle w:val="Hyperlink"/>
                            <w:b/>
                            <w:bCs/>
                            <w:color w:val="000000" w:themeColor="text1"/>
                            <w:sz w:val="22"/>
                            <w:szCs w:val="22"/>
                          </w:rPr>
                          <w:t>www.Vistacamfl.com</w:t>
                        </w:r>
                      </w:hyperlink>
                      <w:r w:rsidRPr="00DF1B2D">
                        <w:rPr>
                          <w:rStyle w:val="Hyperlink"/>
                          <w:b/>
                          <w:bCs/>
                          <w:color w:val="000000" w:themeColor="text1"/>
                          <w:sz w:val="22"/>
                          <w:szCs w:val="22"/>
                          <w:u w:val="none"/>
                        </w:rPr>
                        <w:t xml:space="preserve">  </w:t>
                      </w:r>
                      <w:r w:rsidRPr="00DF1B2D">
                        <w:rPr>
                          <w:rStyle w:val="Hyperlink"/>
                          <w:b/>
                          <w:bCs/>
                          <w:color w:val="000000" w:themeColor="text1"/>
                          <w:sz w:val="22"/>
                          <w:szCs w:val="22"/>
                        </w:rPr>
                        <w:t>Homeowner Portal: https://portal.vistacamfl.com/</w:t>
                      </w:r>
                      <w:r w:rsidRPr="00DF1B2D">
                        <w:rPr>
                          <w:b/>
                          <w:bCs/>
                          <w:color w:val="000000" w:themeColor="text1"/>
                          <w:sz w:val="22"/>
                          <w:szCs w:val="22"/>
                        </w:rPr>
                        <w:t xml:space="preserve"> </w:t>
                      </w:r>
                    </w:p>
                    <w:p w14:paraId="5D31DF60" w14:textId="77777777" w:rsidR="006D206C" w:rsidRPr="00DF1B2D" w:rsidRDefault="006D206C" w:rsidP="006D206C">
                      <w:pPr>
                        <w:ind w:right="288"/>
                        <w:jc w:val="center"/>
                        <w:rPr>
                          <w:b/>
                          <w:bCs/>
                          <w:color w:val="000000" w:themeColor="text1"/>
                          <w:sz w:val="22"/>
                          <w:szCs w:val="22"/>
                        </w:rPr>
                      </w:pPr>
                    </w:p>
                    <w:p w14:paraId="4C74015C" w14:textId="0ADA7FA6" w:rsidR="00F5449E" w:rsidRPr="00EE14F0" w:rsidRDefault="00F5449E" w:rsidP="006D206C">
                      <w:pPr>
                        <w:jc w:val="both"/>
                        <w:rPr>
                          <w:b/>
                          <w:bCs/>
                          <w:i/>
                          <w:iCs/>
                          <w:sz w:val="22"/>
                          <w:szCs w:val="22"/>
                          <w:u w:val="single"/>
                        </w:rPr>
                      </w:pPr>
                    </w:p>
                  </w:txbxContent>
                </v:textbox>
                <w10:wrap type="square" anchorx="margin"/>
              </v:shape>
            </w:pict>
          </mc:Fallback>
        </mc:AlternateContent>
      </w:r>
    </w:p>
    <w:p w14:paraId="5D21500E" w14:textId="77777777" w:rsidR="00925357" w:rsidRPr="00925357" w:rsidRDefault="00925357" w:rsidP="00925357"/>
    <w:p w14:paraId="0ED62EDE" w14:textId="77777777" w:rsidR="00925357" w:rsidRPr="00925357" w:rsidRDefault="00925357" w:rsidP="00925357"/>
    <w:p w14:paraId="6710A3A5" w14:textId="77777777" w:rsidR="00925357" w:rsidRPr="00925357" w:rsidRDefault="00925357" w:rsidP="00925357"/>
    <w:p w14:paraId="62BB8AC2" w14:textId="77777777" w:rsidR="00925357" w:rsidRPr="00925357" w:rsidRDefault="00925357" w:rsidP="00925357"/>
    <w:p w14:paraId="25824850" w14:textId="049D731E" w:rsidR="00925357" w:rsidRPr="00925357" w:rsidRDefault="00925357" w:rsidP="00925357"/>
    <w:p w14:paraId="783311B9" w14:textId="4D840C83" w:rsidR="00925357" w:rsidRPr="00925357" w:rsidRDefault="00925357" w:rsidP="00925357"/>
    <w:p w14:paraId="46A9FFD3" w14:textId="448CA67F" w:rsidR="00925357" w:rsidRPr="00925357" w:rsidRDefault="00925357" w:rsidP="00925357"/>
    <w:p w14:paraId="53A80D5D" w14:textId="27A5177B" w:rsidR="00925357" w:rsidRPr="00925357" w:rsidRDefault="00925357" w:rsidP="00925357"/>
    <w:p w14:paraId="64015D1D" w14:textId="41F71EED" w:rsidR="00925357" w:rsidRPr="00925357" w:rsidRDefault="00925357" w:rsidP="00925357"/>
    <w:p w14:paraId="6A054693" w14:textId="65D1F9F5" w:rsidR="00925357" w:rsidRPr="00925357" w:rsidRDefault="00925357" w:rsidP="00925357"/>
    <w:p w14:paraId="4746B738" w14:textId="7919AB2E" w:rsidR="00925357" w:rsidRDefault="00925357" w:rsidP="00760A68">
      <w:pPr>
        <w:tabs>
          <w:tab w:val="left" w:pos="6915"/>
        </w:tabs>
      </w:pPr>
    </w:p>
    <w:p w14:paraId="4DE7EE83" w14:textId="7679FBF2" w:rsidR="00925357" w:rsidRDefault="00925357" w:rsidP="00760A68">
      <w:pPr>
        <w:tabs>
          <w:tab w:val="left" w:pos="6915"/>
        </w:tabs>
      </w:pPr>
    </w:p>
    <w:p w14:paraId="6F98097B" w14:textId="50A186BA" w:rsidR="00925357" w:rsidRDefault="00925357" w:rsidP="00760A68">
      <w:pPr>
        <w:tabs>
          <w:tab w:val="left" w:pos="6915"/>
        </w:tabs>
      </w:pPr>
    </w:p>
    <w:p w14:paraId="1B02A749" w14:textId="6B547609" w:rsidR="00A746E2" w:rsidRPr="00B003AA" w:rsidRDefault="005A41F1" w:rsidP="00EE6B17">
      <w:pPr>
        <w:tabs>
          <w:tab w:val="left" w:pos="6120"/>
        </w:tabs>
        <w:jc w:val="center"/>
        <w:rPr>
          <w:sz w:val="52"/>
          <w:szCs w:val="52"/>
        </w:rPr>
      </w:pPr>
      <w:r>
        <w:rPr>
          <w:noProof/>
        </w:rPr>
        <w:lastRenderedPageBreak/>
        <mc:AlternateContent>
          <mc:Choice Requires="wps">
            <w:drawing>
              <wp:anchor distT="45720" distB="45720" distL="114300" distR="114300" simplePos="0" relativeHeight="251658266" behindDoc="0" locked="0" layoutInCell="1" allowOverlap="1" wp14:anchorId="7C344F6B" wp14:editId="55ABADF3">
                <wp:simplePos x="0" y="0"/>
                <wp:positionH relativeFrom="margin">
                  <wp:posOffset>-386715</wp:posOffset>
                </wp:positionH>
                <wp:positionV relativeFrom="paragraph">
                  <wp:posOffset>0</wp:posOffset>
                </wp:positionV>
                <wp:extent cx="7400925" cy="10267950"/>
                <wp:effectExtent l="0" t="0" r="28575" b="19050"/>
                <wp:wrapSquare wrapText="bothSides"/>
                <wp:docPr id="113660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0925" cy="10267950"/>
                        </a:xfrm>
                        <a:prstGeom prst="rect">
                          <a:avLst/>
                        </a:prstGeom>
                        <a:solidFill>
                          <a:srgbClr val="FFFFFF"/>
                        </a:solidFill>
                        <a:ln w="9525">
                          <a:solidFill>
                            <a:srgbClr val="000000"/>
                          </a:solidFill>
                          <a:miter lim="800000"/>
                          <a:headEnd/>
                          <a:tailEnd/>
                        </a:ln>
                      </wps:spPr>
                      <wps:txbx>
                        <w:txbxContent>
                          <w:p w14:paraId="436B0705" w14:textId="7740608B" w:rsidR="0005676A" w:rsidRPr="00541B77" w:rsidRDefault="0005676A" w:rsidP="005A41F1">
                            <w:pPr>
                              <w:pStyle w:val="NormalWeb"/>
                              <w:shd w:val="clear" w:color="auto" w:fill="FFFFFF"/>
                              <w:spacing w:before="0" w:beforeAutospacing="0" w:after="0" w:afterAutospacing="0"/>
                              <w:jc w:val="center"/>
                              <w:rPr>
                                <w:rStyle w:val="Emphasis"/>
                                <w:b/>
                                <w:bCs/>
                                <w:color w:val="FF0000"/>
                                <w:sz w:val="40"/>
                                <w:szCs w:val="40"/>
                                <w:u w:val="single"/>
                              </w:rPr>
                            </w:pPr>
                          </w:p>
                          <w:p w14:paraId="4D325BA9" w14:textId="74BE4217" w:rsidR="006C7EA7" w:rsidRDefault="006C7EA7" w:rsidP="006C7EA7">
                            <w:pPr>
                              <w:pStyle w:val="NormalWeb"/>
                              <w:shd w:val="clear" w:color="auto" w:fill="FFFFFF"/>
                              <w:spacing w:before="0" w:beforeAutospacing="0" w:after="0" w:afterAutospacing="0" w:line="241" w:lineRule="atLeast"/>
                              <w:ind w:right="288"/>
                              <w:jc w:val="center"/>
                              <w:rPr>
                                <w:rStyle w:val="Emphasis"/>
                                <w:b/>
                                <w:bCs/>
                                <w:i w:val="0"/>
                                <w:iCs w:val="0"/>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44F6B" id="_x0000_s1031" type="#_x0000_t202" style="position:absolute;left:0;text-align:left;margin-left:-30.45pt;margin-top:0;width:582.75pt;height:808.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">
                <v:textbox>
                  <w:txbxContent>
                    <w:p w14:paraId="436B0705" w14:textId="7740608B" w:rsidR="0005676A" w:rsidRPr="00541B77" w:rsidRDefault="0005676A" w:rsidP="005A41F1">
                      <w:pPr>
                        <w:pStyle w:val="NormalWeb"/>
                        <w:shd w:val="clear" w:color="auto" w:fill="FFFFFF"/>
                        <w:spacing w:before="0" w:beforeAutospacing="0" w:after="0" w:afterAutospacing="0"/>
                        <w:jc w:val="center"/>
                        <w:rPr>
                          <w:rStyle w:val="Emphasis"/>
                          <w:b/>
                          <w:bCs/>
                          <w:color w:val="FF0000"/>
                          <w:sz w:val="40"/>
                          <w:szCs w:val="40"/>
                          <w:u w:val="single"/>
                        </w:rPr>
                      </w:pPr>
                    </w:p>
                    <w:p w14:paraId="4D325BA9" w14:textId="74BE4217" w:rsidR="006C7EA7" w:rsidRDefault="006C7EA7" w:rsidP="006C7EA7">
                      <w:pPr>
                        <w:pStyle w:val="NormalWeb"/>
                        <w:shd w:val="clear" w:color="auto" w:fill="FFFFFF"/>
                        <w:spacing w:before="0" w:beforeAutospacing="0" w:after="0" w:afterAutospacing="0" w:line="241" w:lineRule="atLeast"/>
                        <w:ind w:right="288"/>
                        <w:jc w:val="center"/>
                        <w:rPr>
                          <w:rStyle w:val="Emphasis"/>
                          <w:b/>
                          <w:bCs/>
                          <w:i w:val="0"/>
                          <w:iCs w:val="0"/>
                          <w:color w:val="FF0000"/>
                        </w:rPr>
                      </w:pPr>
                    </w:p>
                  </w:txbxContent>
                </v:textbox>
                <w10:wrap type="square" anchorx="margin"/>
              </v:shape>
            </w:pict>
          </mc:Fallback>
        </mc:AlternateContent>
      </w:r>
      <w:r w:rsidR="00806BC1">
        <w:rPr>
          <w:noProof/>
        </w:rPr>
        <mc:AlternateContent>
          <mc:Choice Requires="wps">
            <w:drawing>
              <wp:anchor distT="0" distB="0" distL="114300" distR="114300" simplePos="0" relativeHeight="251658259" behindDoc="0" locked="0" layoutInCell="1" allowOverlap="1" wp14:anchorId="278C823D" wp14:editId="6DFD6127">
                <wp:simplePos x="0" y="0"/>
                <wp:positionH relativeFrom="margin">
                  <wp:posOffset>1257300</wp:posOffset>
                </wp:positionH>
                <wp:positionV relativeFrom="paragraph">
                  <wp:posOffset>0</wp:posOffset>
                </wp:positionV>
                <wp:extent cx="4924425" cy="2124075"/>
                <wp:effectExtent l="0" t="0" r="28575" b="28575"/>
                <wp:wrapNone/>
                <wp:docPr id="20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124075"/>
                        </a:xfrm>
                        <a:prstGeom prst="rect">
                          <a:avLst/>
                        </a:prstGeom>
                        <a:ln>
                          <a:solidFill>
                            <a:schemeClr val="bg1"/>
                          </a:solidFill>
                        </a:ln>
                      </wps:spPr>
                      <wps:style>
                        <a:lnRef idx="2">
                          <a:schemeClr val="dk1"/>
                        </a:lnRef>
                        <a:fillRef idx="1001">
                          <a:schemeClr val="lt1"/>
                        </a:fillRef>
                        <a:effectRef idx="0">
                          <a:schemeClr val="dk1"/>
                        </a:effectRef>
                        <a:fontRef idx="minor">
                          <a:schemeClr val="dk1"/>
                        </a:fontRef>
                      </wps:style>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51C59A" id="Rectangle 9" o:spid="_x0000_s1026" style="position:absolute;margin-left:99pt;margin-top:0;width:387.75pt;height:167.2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" fillcolor="white [3201]" strokecolor="white [3212]" strokeweight="1pt">
                <v:textbox inset="2.88pt,2.88pt,2.88pt,2.88pt"/>
                <w10:wrap anchorx="margin"/>
              </v:rect>
            </w:pict>
          </mc:Fallback>
        </mc:AlternateContent>
      </w:r>
      <w:r w:rsidR="008217AD">
        <w:rPr>
          <w:noProof/>
        </w:rPr>
        <w:t xml:space="preserve"> </w:t>
      </w:r>
      <w:r w:rsidR="0030351E" w:rsidRPr="0030351E">
        <w:t xml:space="preserve"> </w:t>
      </w:r>
      <w:r w:rsidR="0030351E">
        <w:rPr>
          <w:noProof/>
        </w:rPr>
        <w:t xml:space="preserve"> </w:t>
      </w:r>
      <w:r w:rsidR="00A746E2" w:rsidRPr="00B003AA">
        <w:rPr>
          <w:sz w:val="52"/>
          <w:szCs w:val="52"/>
        </w:rPr>
        <w:t>Royal Arms Condominium Association, Inc.</w:t>
      </w:r>
    </w:p>
    <w:p w14:paraId="6C995DBA" w14:textId="389E8BCA" w:rsidR="00746C25" w:rsidRPr="00173F0D" w:rsidRDefault="00746C25" w:rsidP="009C4688">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rPr>
          <w:rStyle w:val="Emphasis"/>
          <w:b/>
          <w:bCs/>
          <w:i w:val="0"/>
          <w:iCs w:val="0"/>
          <w:color w:val="auto"/>
          <w:sz w:val="26"/>
          <w:szCs w:val="26"/>
        </w:rPr>
      </w:pPr>
      <w:r w:rsidRPr="00173F0D">
        <w:rPr>
          <w:rStyle w:val="Emphasis"/>
          <w:b/>
          <w:bCs/>
          <w:i w:val="0"/>
          <w:iCs w:val="0"/>
          <w:color w:val="auto"/>
          <w:sz w:val="26"/>
          <w:szCs w:val="26"/>
        </w:rPr>
        <w:lastRenderedPageBreak/>
        <w:t>Pool Rules and Us</w:t>
      </w:r>
      <w:r w:rsidR="00173F0D" w:rsidRPr="00173F0D">
        <w:rPr>
          <w:rStyle w:val="Emphasis"/>
          <w:b/>
          <w:bCs/>
          <w:i w:val="0"/>
          <w:iCs w:val="0"/>
          <w:color w:val="auto"/>
          <w:sz w:val="26"/>
          <w:szCs w:val="26"/>
        </w:rPr>
        <w:t>age</w:t>
      </w:r>
    </w:p>
    <w:p w14:paraId="7F62923D" w14:textId="5FCF7B9C" w:rsidR="00075A01" w:rsidRPr="00EB1AB4" w:rsidRDefault="00650F86" w:rsidP="009C4688">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jc w:val="both"/>
        <w:rPr>
          <w:rStyle w:val="Emphasis"/>
          <w:i w:val="0"/>
          <w:iCs w:val="0"/>
          <w:color w:val="auto"/>
          <w:sz w:val="26"/>
          <w:szCs w:val="26"/>
        </w:rPr>
      </w:pPr>
      <w:r w:rsidRPr="00EB1AB4">
        <w:rPr>
          <w:rStyle w:val="Emphasis"/>
          <w:i w:val="0"/>
          <w:iCs w:val="0"/>
          <w:color w:val="auto"/>
          <w:sz w:val="26"/>
          <w:szCs w:val="26"/>
        </w:rPr>
        <w:t>As Summer approaches the Pools are being use</w:t>
      </w:r>
      <w:r w:rsidR="00BB6305" w:rsidRPr="00EB1AB4">
        <w:rPr>
          <w:rStyle w:val="Emphasis"/>
          <w:i w:val="0"/>
          <w:iCs w:val="0"/>
          <w:color w:val="auto"/>
          <w:sz w:val="26"/>
          <w:szCs w:val="26"/>
        </w:rPr>
        <w:t xml:space="preserve"> more frequently</w:t>
      </w:r>
      <w:r w:rsidR="004D2D27" w:rsidRPr="00EB1AB4">
        <w:rPr>
          <w:rStyle w:val="Emphasis"/>
          <w:i w:val="0"/>
          <w:iCs w:val="0"/>
          <w:color w:val="auto"/>
          <w:sz w:val="26"/>
          <w:szCs w:val="26"/>
        </w:rPr>
        <w:t>.  W</w:t>
      </w:r>
      <w:r w:rsidR="00BB6305" w:rsidRPr="00EB1AB4">
        <w:rPr>
          <w:rStyle w:val="Emphasis"/>
          <w:i w:val="0"/>
          <w:iCs w:val="0"/>
          <w:color w:val="auto"/>
          <w:sz w:val="26"/>
          <w:szCs w:val="26"/>
        </w:rPr>
        <w:t>e ask all Resident</w:t>
      </w:r>
      <w:r w:rsidR="004D2D27" w:rsidRPr="00EB1AB4">
        <w:rPr>
          <w:rStyle w:val="Emphasis"/>
          <w:i w:val="0"/>
          <w:iCs w:val="0"/>
          <w:color w:val="auto"/>
          <w:sz w:val="26"/>
          <w:szCs w:val="26"/>
        </w:rPr>
        <w:t>s</w:t>
      </w:r>
      <w:r w:rsidR="00BB6305" w:rsidRPr="00EB1AB4">
        <w:rPr>
          <w:rStyle w:val="Emphasis"/>
          <w:i w:val="0"/>
          <w:iCs w:val="0"/>
          <w:color w:val="auto"/>
          <w:sz w:val="26"/>
          <w:szCs w:val="26"/>
        </w:rPr>
        <w:t xml:space="preserve"> to adhere to the Pool Rules and to be respectful of other </w:t>
      </w:r>
      <w:r w:rsidR="00A462C8" w:rsidRPr="00EB1AB4">
        <w:rPr>
          <w:rStyle w:val="Emphasis"/>
          <w:i w:val="0"/>
          <w:iCs w:val="0"/>
          <w:color w:val="auto"/>
          <w:sz w:val="26"/>
          <w:szCs w:val="26"/>
        </w:rPr>
        <w:t>residents who are using the pools</w:t>
      </w:r>
      <w:r w:rsidR="004D2D27" w:rsidRPr="00EB1AB4">
        <w:rPr>
          <w:rStyle w:val="Emphasis"/>
          <w:i w:val="0"/>
          <w:iCs w:val="0"/>
          <w:color w:val="auto"/>
          <w:sz w:val="26"/>
          <w:szCs w:val="26"/>
        </w:rPr>
        <w:t xml:space="preserve">.  We have three pools on the Property and </w:t>
      </w:r>
      <w:r w:rsidR="006046E1">
        <w:rPr>
          <w:rStyle w:val="Emphasis"/>
          <w:i w:val="0"/>
          <w:iCs w:val="0"/>
          <w:color w:val="auto"/>
          <w:sz w:val="26"/>
          <w:szCs w:val="26"/>
        </w:rPr>
        <w:t>all pools can be used by our R</w:t>
      </w:r>
      <w:r w:rsidR="001D03E1" w:rsidRPr="00EB1AB4">
        <w:rPr>
          <w:rStyle w:val="Emphasis"/>
          <w:i w:val="0"/>
          <w:iCs w:val="0"/>
          <w:color w:val="auto"/>
          <w:sz w:val="26"/>
          <w:szCs w:val="26"/>
        </w:rPr>
        <w:t xml:space="preserve">esidents. </w:t>
      </w:r>
      <w:r w:rsidR="00C660B1">
        <w:rPr>
          <w:rStyle w:val="Emphasis"/>
          <w:i w:val="0"/>
          <w:iCs w:val="0"/>
          <w:color w:val="auto"/>
          <w:sz w:val="26"/>
          <w:szCs w:val="26"/>
        </w:rPr>
        <w:t>Pool #1 is located on the South</w:t>
      </w:r>
      <w:r w:rsidR="003E502D">
        <w:rPr>
          <w:rStyle w:val="Emphasis"/>
          <w:i w:val="0"/>
          <w:iCs w:val="0"/>
          <w:color w:val="auto"/>
          <w:sz w:val="26"/>
          <w:szCs w:val="26"/>
        </w:rPr>
        <w:t xml:space="preserve">side </w:t>
      </w:r>
      <w:r w:rsidR="00C660B1">
        <w:rPr>
          <w:rStyle w:val="Emphasis"/>
          <w:i w:val="0"/>
          <w:iCs w:val="0"/>
          <w:color w:val="auto"/>
          <w:sz w:val="26"/>
          <w:szCs w:val="26"/>
        </w:rPr>
        <w:t xml:space="preserve">of the Office; Pool #2 is located on the </w:t>
      </w:r>
      <w:r w:rsidR="003E502D">
        <w:rPr>
          <w:rStyle w:val="Emphasis"/>
          <w:i w:val="0"/>
          <w:iCs w:val="0"/>
          <w:color w:val="auto"/>
          <w:sz w:val="26"/>
          <w:szCs w:val="26"/>
        </w:rPr>
        <w:t>Southside of building #518 and northside of building #522; Pool #3 is located at the rear of the Property on the Eastside of bui</w:t>
      </w:r>
      <w:r w:rsidR="000802F6">
        <w:rPr>
          <w:rStyle w:val="Emphasis"/>
          <w:i w:val="0"/>
          <w:iCs w:val="0"/>
          <w:color w:val="auto"/>
          <w:sz w:val="26"/>
          <w:szCs w:val="26"/>
        </w:rPr>
        <w:t>lding #548.</w:t>
      </w:r>
      <w:r w:rsidR="001D03E1" w:rsidRPr="00EB1AB4">
        <w:rPr>
          <w:rStyle w:val="Emphasis"/>
          <w:i w:val="0"/>
          <w:iCs w:val="0"/>
          <w:color w:val="auto"/>
          <w:sz w:val="26"/>
          <w:szCs w:val="26"/>
        </w:rPr>
        <w:t xml:space="preserve"> </w:t>
      </w:r>
      <w:r w:rsidR="00A462C8" w:rsidRPr="00EB1AB4">
        <w:rPr>
          <w:rStyle w:val="Emphasis"/>
          <w:i w:val="0"/>
          <w:iCs w:val="0"/>
          <w:color w:val="auto"/>
          <w:sz w:val="26"/>
          <w:szCs w:val="26"/>
        </w:rPr>
        <w:t xml:space="preserve"> </w:t>
      </w:r>
      <w:r w:rsidR="006046E1">
        <w:rPr>
          <w:rStyle w:val="Emphasis"/>
          <w:i w:val="0"/>
          <w:iCs w:val="0"/>
          <w:color w:val="auto"/>
          <w:sz w:val="26"/>
          <w:szCs w:val="26"/>
        </w:rPr>
        <w:t xml:space="preserve">Pool Key can be purchased at the Front Office for a fee of $20. </w:t>
      </w:r>
      <w:r w:rsidR="008728FC" w:rsidRPr="00E07F3A">
        <w:rPr>
          <w:rStyle w:val="Emphasis"/>
          <w:b/>
          <w:bCs/>
          <w:i w:val="0"/>
          <w:iCs w:val="0"/>
          <w:color w:val="auto"/>
          <w:sz w:val="26"/>
          <w:szCs w:val="26"/>
        </w:rPr>
        <w:t>Only cash accepted!</w:t>
      </w:r>
      <w:r w:rsidR="006046E1">
        <w:rPr>
          <w:rStyle w:val="Emphasis"/>
          <w:i w:val="0"/>
          <w:iCs w:val="0"/>
          <w:color w:val="auto"/>
          <w:sz w:val="26"/>
          <w:szCs w:val="26"/>
        </w:rPr>
        <w:t xml:space="preserve"> </w:t>
      </w:r>
      <w:r w:rsidR="000802F6">
        <w:rPr>
          <w:rStyle w:val="Emphasis"/>
          <w:i w:val="0"/>
          <w:iCs w:val="0"/>
          <w:color w:val="auto"/>
          <w:sz w:val="26"/>
          <w:szCs w:val="26"/>
        </w:rPr>
        <w:t>Your pool key will give you access to all three pools as well as the laundry rooms</w:t>
      </w:r>
      <w:r w:rsidR="00E07F3A">
        <w:rPr>
          <w:rStyle w:val="Emphasis"/>
          <w:i w:val="0"/>
          <w:iCs w:val="0"/>
          <w:color w:val="auto"/>
          <w:sz w:val="26"/>
          <w:szCs w:val="26"/>
        </w:rPr>
        <w:t xml:space="preserve"> on </w:t>
      </w:r>
      <w:r w:rsidR="00746C25">
        <w:rPr>
          <w:rStyle w:val="Emphasis"/>
          <w:i w:val="0"/>
          <w:iCs w:val="0"/>
          <w:color w:val="auto"/>
          <w:sz w:val="26"/>
          <w:szCs w:val="26"/>
        </w:rPr>
        <w:t>the P</w:t>
      </w:r>
      <w:r w:rsidR="00E07F3A">
        <w:rPr>
          <w:rStyle w:val="Emphasis"/>
          <w:i w:val="0"/>
          <w:iCs w:val="0"/>
          <w:color w:val="auto"/>
          <w:sz w:val="26"/>
          <w:szCs w:val="26"/>
        </w:rPr>
        <w:t>roperty.</w:t>
      </w:r>
    </w:p>
    <w:p w14:paraId="78361CED" w14:textId="1EC65430" w:rsidR="003A3A9E" w:rsidRPr="00F06DB8" w:rsidRDefault="00EC7E7F" w:rsidP="009C4688">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rPr>
          <w:rStyle w:val="Emphasis"/>
          <w:b/>
          <w:bCs/>
          <w:i w:val="0"/>
          <w:iCs w:val="0"/>
          <w:color w:val="auto"/>
          <w:sz w:val="26"/>
          <w:szCs w:val="26"/>
        </w:rPr>
      </w:pPr>
      <w:r w:rsidRPr="00F06DB8">
        <w:rPr>
          <w:rStyle w:val="Emphasis"/>
          <w:b/>
          <w:bCs/>
          <w:i w:val="0"/>
          <w:iCs w:val="0"/>
          <w:color w:val="000000" w:themeColor="text1"/>
          <w:sz w:val="26"/>
          <w:szCs w:val="26"/>
        </w:rPr>
        <w:t>R</w:t>
      </w:r>
      <w:r w:rsidR="007D51EB" w:rsidRPr="009E77EC">
        <w:rPr>
          <w:rStyle w:val="Emphasis"/>
          <w:b/>
          <w:bCs/>
          <w:i w:val="0"/>
          <w:iCs w:val="0"/>
          <w:color w:val="000000" w:themeColor="text1"/>
          <w:sz w:val="26"/>
          <w:szCs w:val="26"/>
        </w:rPr>
        <w:t>ental of Units/Tenants</w:t>
      </w:r>
    </w:p>
    <w:p w14:paraId="6FDFC8AE" w14:textId="0F0D23B5" w:rsidR="00F44E4F" w:rsidRDefault="009769A9" w:rsidP="009C4688">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jc w:val="both"/>
        <w:rPr>
          <w:rStyle w:val="Emphasis"/>
          <w:i w:val="0"/>
          <w:iCs w:val="0"/>
          <w:color w:val="000000" w:themeColor="text1"/>
          <w:sz w:val="26"/>
          <w:szCs w:val="26"/>
        </w:rPr>
      </w:pPr>
      <w:r>
        <w:rPr>
          <w:rStyle w:val="Emphasis"/>
          <w:i w:val="0"/>
          <w:iCs w:val="0"/>
          <w:color w:val="000000" w:themeColor="text1"/>
          <w:sz w:val="26"/>
          <w:szCs w:val="26"/>
        </w:rPr>
        <w:t xml:space="preserve">Homeowners are reminded that it is your responsibility to carry out the required background check and credit check for new </w:t>
      </w:r>
      <w:proofErr w:type="gramStart"/>
      <w:r>
        <w:rPr>
          <w:rStyle w:val="Emphasis"/>
          <w:i w:val="0"/>
          <w:iCs w:val="0"/>
          <w:color w:val="000000" w:themeColor="text1"/>
          <w:sz w:val="26"/>
          <w:szCs w:val="26"/>
        </w:rPr>
        <w:t>tenant</w:t>
      </w:r>
      <w:proofErr w:type="gramEnd"/>
      <w:r w:rsidR="00C06F73">
        <w:rPr>
          <w:rStyle w:val="Emphasis"/>
          <w:i w:val="0"/>
          <w:iCs w:val="0"/>
          <w:color w:val="000000" w:themeColor="text1"/>
          <w:sz w:val="26"/>
          <w:szCs w:val="26"/>
        </w:rPr>
        <w:t xml:space="preserve">(s).  </w:t>
      </w:r>
      <w:r w:rsidR="00C06F73" w:rsidRPr="00BC5CC8">
        <w:rPr>
          <w:rStyle w:val="Emphasis"/>
          <w:i w:val="0"/>
          <w:iCs w:val="0"/>
          <w:color w:val="FF0000"/>
          <w:sz w:val="26"/>
          <w:szCs w:val="26"/>
        </w:rPr>
        <w:t xml:space="preserve">It is essential that </w:t>
      </w:r>
      <w:r w:rsidR="00E763F7" w:rsidRPr="00BC5CC8">
        <w:rPr>
          <w:rStyle w:val="Emphasis"/>
          <w:i w:val="0"/>
          <w:iCs w:val="0"/>
          <w:color w:val="FF0000"/>
          <w:sz w:val="26"/>
          <w:szCs w:val="26"/>
        </w:rPr>
        <w:t xml:space="preserve">a copy of the signed Lease Agreement </w:t>
      </w:r>
      <w:r w:rsidR="000426C5" w:rsidRPr="00BC5CC8">
        <w:rPr>
          <w:rStyle w:val="Emphasis"/>
          <w:i w:val="0"/>
          <w:iCs w:val="0"/>
          <w:color w:val="FF0000"/>
          <w:sz w:val="26"/>
          <w:szCs w:val="26"/>
        </w:rPr>
        <w:t>including</w:t>
      </w:r>
      <w:r w:rsidR="00142705" w:rsidRPr="00BC5CC8">
        <w:rPr>
          <w:rStyle w:val="Emphasis"/>
          <w:i w:val="0"/>
          <w:iCs w:val="0"/>
          <w:color w:val="FF0000"/>
          <w:sz w:val="26"/>
          <w:szCs w:val="26"/>
        </w:rPr>
        <w:t xml:space="preserve"> the Background Check that was done be sent to the Front Office prior to your tenant(s) move in date</w:t>
      </w:r>
      <w:r w:rsidR="00F44E4F" w:rsidRPr="00BC5CC8">
        <w:rPr>
          <w:rStyle w:val="Emphasis"/>
          <w:i w:val="0"/>
          <w:iCs w:val="0"/>
          <w:color w:val="FF0000"/>
          <w:sz w:val="26"/>
          <w:szCs w:val="26"/>
        </w:rPr>
        <w:t>.</w:t>
      </w:r>
    </w:p>
    <w:p w14:paraId="48F2F2A7" w14:textId="0F3402EF" w:rsidR="007D51EB" w:rsidRDefault="00F44E4F" w:rsidP="009C4688">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jc w:val="both"/>
        <w:rPr>
          <w:rStyle w:val="Emphasis"/>
          <w:i w:val="0"/>
          <w:iCs w:val="0"/>
          <w:color w:val="000000" w:themeColor="text1"/>
          <w:sz w:val="26"/>
          <w:szCs w:val="26"/>
        </w:rPr>
      </w:pPr>
      <w:r>
        <w:rPr>
          <w:rStyle w:val="Emphasis"/>
          <w:i w:val="0"/>
          <w:iCs w:val="0"/>
          <w:color w:val="000000" w:themeColor="text1"/>
          <w:sz w:val="26"/>
          <w:szCs w:val="26"/>
        </w:rPr>
        <w:t xml:space="preserve">Furthermore, </w:t>
      </w:r>
      <w:r w:rsidR="00892EA3">
        <w:rPr>
          <w:rStyle w:val="Emphasis"/>
          <w:i w:val="0"/>
          <w:iCs w:val="0"/>
          <w:color w:val="000000" w:themeColor="text1"/>
          <w:sz w:val="26"/>
          <w:szCs w:val="26"/>
        </w:rPr>
        <w:t xml:space="preserve">it is the </w:t>
      </w:r>
      <w:r>
        <w:rPr>
          <w:rStyle w:val="Emphasis"/>
          <w:i w:val="0"/>
          <w:iCs w:val="0"/>
          <w:color w:val="000000" w:themeColor="text1"/>
          <w:sz w:val="26"/>
          <w:szCs w:val="26"/>
        </w:rPr>
        <w:t>Owners</w:t>
      </w:r>
      <w:r w:rsidR="00892EA3">
        <w:rPr>
          <w:rStyle w:val="Emphasis"/>
          <w:i w:val="0"/>
          <w:iCs w:val="0"/>
          <w:color w:val="000000" w:themeColor="text1"/>
          <w:sz w:val="26"/>
          <w:szCs w:val="26"/>
        </w:rPr>
        <w:t xml:space="preserve">’ responsibility </w:t>
      </w:r>
      <w:r>
        <w:rPr>
          <w:rStyle w:val="Emphasis"/>
          <w:i w:val="0"/>
          <w:iCs w:val="0"/>
          <w:color w:val="000000" w:themeColor="text1"/>
          <w:sz w:val="26"/>
          <w:szCs w:val="26"/>
        </w:rPr>
        <w:t>to let the Office have in writing the name(s) of the individual(s) who will be living in the unit</w:t>
      </w:r>
      <w:r w:rsidR="00BC5CC8">
        <w:rPr>
          <w:rStyle w:val="Emphasis"/>
          <w:i w:val="0"/>
          <w:iCs w:val="0"/>
          <w:color w:val="000000" w:themeColor="text1"/>
          <w:sz w:val="26"/>
          <w:szCs w:val="26"/>
        </w:rPr>
        <w:t xml:space="preserve">, the number of occupants, contact details and their vehicle information. </w:t>
      </w:r>
      <w:r w:rsidR="000426C5">
        <w:rPr>
          <w:rStyle w:val="Emphasis"/>
          <w:i w:val="0"/>
          <w:iCs w:val="0"/>
          <w:color w:val="000000" w:themeColor="text1"/>
          <w:sz w:val="26"/>
          <w:szCs w:val="26"/>
        </w:rPr>
        <w:t xml:space="preserve"> </w:t>
      </w:r>
    </w:p>
    <w:p w14:paraId="36B06F58" w14:textId="363D2309" w:rsidR="00C77391" w:rsidRPr="00485A2C" w:rsidRDefault="000563DB" w:rsidP="00485A2C">
      <w:pPr>
        <w:pBdr>
          <w:top w:val="single" w:sz="4" w:space="1" w:color="auto"/>
          <w:left w:val="single" w:sz="4" w:space="0" w:color="auto"/>
          <w:bottom w:val="single" w:sz="4" w:space="1" w:color="auto"/>
          <w:right w:val="single" w:sz="4" w:space="0" w:color="auto"/>
        </w:pBdr>
        <w:shd w:val="clear" w:color="auto" w:fill="FFFFFF"/>
        <w:spacing w:before="100" w:beforeAutospacing="1" w:after="100" w:afterAutospacing="1"/>
        <w:jc w:val="both"/>
        <w:rPr>
          <w:color w:val="000000" w:themeColor="text1"/>
          <w:sz w:val="26"/>
          <w:szCs w:val="26"/>
        </w:rPr>
      </w:pPr>
      <w:r>
        <w:rPr>
          <w:rStyle w:val="Emphasis"/>
          <w:i w:val="0"/>
          <w:iCs w:val="0"/>
          <w:color w:val="000000" w:themeColor="text1"/>
          <w:sz w:val="26"/>
          <w:szCs w:val="26"/>
        </w:rPr>
        <w:t>Homeowners are further reminded, as per the Association’s Rules and Regulations and By-Laws, units are to be rented for twelve (12) mon</w:t>
      </w:r>
      <w:r w:rsidR="00FD2F6A">
        <w:rPr>
          <w:rStyle w:val="Emphasis"/>
          <w:i w:val="0"/>
          <w:iCs w:val="0"/>
          <w:color w:val="000000" w:themeColor="text1"/>
          <w:sz w:val="26"/>
          <w:szCs w:val="26"/>
        </w:rPr>
        <w:t xml:space="preserve">th intervals and </w:t>
      </w:r>
      <w:r w:rsidR="00FD2F6A" w:rsidRPr="00162F39">
        <w:rPr>
          <w:rStyle w:val="Emphasis"/>
          <w:b/>
          <w:bCs/>
          <w:i w:val="0"/>
          <w:iCs w:val="0"/>
          <w:color w:val="FF0000"/>
          <w:sz w:val="26"/>
          <w:szCs w:val="26"/>
          <w:u w:val="single"/>
        </w:rPr>
        <w:t>MUST NOT</w:t>
      </w:r>
      <w:r w:rsidR="00FD2F6A" w:rsidRPr="00162F39">
        <w:rPr>
          <w:rStyle w:val="Emphasis"/>
          <w:i w:val="0"/>
          <w:iCs w:val="0"/>
          <w:color w:val="FF0000"/>
          <w:sz w:val="26"/>
          <w:szCs w:val="26"/>
        </w:rPr>
        <w:t xml:space="preserve"> </w:t>
      </w:r>
      <w:r w:rsidR="00FD2F6A">
        <w:rPr>
          <w:rStyle w:val="Emphasis"/>
          <w:i w:val="0"/>
          <w:iCs w:val="0"/>
          <w:color w:val="000000" w:themeColor="text1"/>
          <w:sz w:val="26"/>
          <w:szCs w:val="26"/>
        </w:rPr>
        <w:t xml:space="preserve">be rented on a </w:t>
      </w:r>
      <w:r w:rsidR="00FD2F6A" w:rsidRPr="00162F39">
        <w:rPr>
          <w:rStyle w:val="Emphasis"/>
          <w:b/>
          <w:bCs/>
          <w:i w:val="0"/>
          <w:iCs w:val="0"/>
          <w:color w:val="FF0000"/>
          <w:sz w:val="26"/>
          <w:szCs w:val="26"/>
          <w:u w:val="single"/>
        </w:rPr>
        <w:t>short-term lease or on a month-to-month basis or used as an Air B&amp;B</w:t>
      </w:r>
      <w:r w:rsidR="00FD2F6A">
        <w:rPr>
          <w:rStyle w:val="Emphasis"/>
          <w:i w:val="0"/>
          <w:iCs w:val="0"/>
          <w:color w:val="000000" w:themeColor="text1"/>
          <w:sz w:val="26"/>
          <w:szCs w:val="26"/>
        </w:rPr>
        <w:t xml:space="preserve">. </w:t>
      </w:r>
    </w:p>
    <w:p w14:paraId="4FD85464" w14:textId="54BBBE92" w:rsidR="00A746E2" w:rsidRPr="0017431C" w:rsidRDefault="0091781E" w:rsidP="00A746E2">
      <w:pPr>
        <w:jc w:val="center"/>
        <w:rPr>
          <w:rFonts w:ascii="Bernard MT Condensed" w:hAnsi="Bernard MT Condensed"/>
          <w:color w:val="2E74B5" w:themeColor="accent5" w:themeShade="BF"/>
          <w:sz w:val="44"/>
          <w:szCs w:val="44"/>
        </w:rPr>
      </w:pPr>
      <w:r>
        <w:rPr>
          <w:rFonts w:ascii="Bernard MT Condensed" w:hAnsi="Bernard MT Condensed"/>
          <w:color w:val="2E74B5" w:themeColor="accent5" w:themeShade="BF"/>
          <w:sz w:val="40"/>
          <w:szCs w:val="40"/>
        </w:rPr>
        <w:t>JULY</w:t>
      </w:r>
      <w:r w:rsidR="005915BD" w:rsidRPr="0017431C">
        <w:rPr>
          <w:rFonts w:ascii="Bernard MT Condensed" w:hAnsi="Bernard MT Condensed"/>
          <w:color w:val="2E74B5" w:themeColor="accent5" w:themeShade="BF"/>
          <w:sz w:val="40"/>
          <w:szCs w:val="40"/>
        </w:rPr>
        <w:t xml:space="preserve"> 2025</w:t>
      </w:r>
      <w:r w:rsidR="00A746E2" w:rsidRPr="0017431C">
        <w:rPr>
          <w:rFonts w:ascii="Bernard MT Condensed" w:hAnsi="Bernard MT Condensed"/>
          <w:color w:val="2E74B5" w:themeColor="accent5" w:themeShade="BF"/>
          <w:sz w:val="40"/>
          <w:szCs w:val="40"/>
        </w:rPr>
        <w:t xml:space="preserve"> NEWSLETTER</w:t>
      </w:r>
      <w:r w:rsidR="00C118B6" w:rsidRPr="0017431C">
        <w:rPr>
          <w:rFonts w:ascii="Bernard MT Condensed" w:hAnsi="Bernard MT Condensed"/>
          <w:color w:val="2E74B5" w:themeColor="accent5" w:themeShade="BF"/>
          <w:sz w:val="44"/>
          <w:szCs w:val="44"/>
        </w:rPr>
        <w:t xml:space="preserve">  </w:t>
      </w:r>
    </w:p>
    <w:p w14:paraId="323E1299" w14:textId="18EA3E6C" w:rsidR="007875B7" w:rsidRDefault="00F10A46" w:rsidP="00F10A46">
      <w:pPr>
        <w:pStyle w:val="ListParagraph"/>
        <w:shd w:val="clear" w:color="auto" w:fill="FFFFFF"/>
        <w:spacing w:before="100" w:beforeAutospacing="1" w:after="100" w:afterAutospacing="1"/>
        <w:jc w:val="center"/>
        <w:rPr>
          <w:rStyle w:val="Strong"/>
          <w:rFonts w:ascii="Monotype Corsiva" w:hAnsi="Monotype Corsiva"/>
          <w:color w:val="2B353B"/>
          <w:sz w:val="44"/>
          <w:szCs w:val="44"/>
        </w:rPr>
      </w:pPr>
      <w:r w:rsidRPr="005915BD">
        <w:rPr>
          <w:rStyle w:val="Strong"/>
          <w:rFonts w:ascii="Monotype Corsiva" w:hAnsi="Monotype Corsiva"/>
          <w:color w:val="2B353B"/>
          <w:sz w:val="44"/>
          <w:szCs w:val="44"/>
        </w:rPr>
        <w:t xml:space="preserve">Upcoming </w:t>
      </w:r>
      <w:r w:rsidR="00EA7015">
        <w:rPr>
          <w:rStyle w:val="Strong"/>
          <w:rFonts w:ascii="Monotype Corsiva" w:hAnsi="Monotype Corsiva"/>
          <w:color w:val="2B353B"/>
          <w:sz w:val="44"/>
          <w:szCs w:val="44"/>
        </w:rPr>
        <w:t xml:space="preserve">Local </w:t>
      </w:r>
      <w:r w:rsidRPr="005915BD">
        <w:rPr>
          <w:rStyle w:val="Strong"/>
          <w:rFonts w:ascii="Monotype Corsiva" w:hAnsi="Monotype Corsiva"/>
          <w:color w:val="2B353B"/>
          <w:sz w:val="44"/>
          <w:szCs w:val="44"/>
        </w:rPr>
        <w:t xml:space="preserve">Events in </w:t>
      </w:r>
      <w:r w:rsidR="0091781E">
        <w:rPr>
          <w:rStyle w:val="Strong"/>
          <w:rFonts w:ascii="Monotype Corsiva" w:hAnsi="Monotype Corsiva"/>
          <w:color w:val="2B353B"/>
          <w:sz w:val="44"/>
          <w:szCs w:val="44"/>
        </w:rPr>
        <w:t>JULY</w:t>
      </w:r>
      <w:r w:rsidRPr="005915BD">
        <w:rPr>
          <w:rStyle w:val="Strong"/>
          <w:rFonts w:ascii="Monotype Corsiva" w:hAnsi="Monotype Corsiva"/>
          <w:color w:val="2B353B"/>
          <w:sz w:val="44"/>
          <w:szCs w:val="44"/>
        </w:rPr>
        <w:t>!</w:t>
      </w:r>
    </w:p>
    <w:p w14:paraId="30AFCD62" w14:textId="77777777" w:rsidR="00526C36" w:rsidRDefault="00526C36" w:rsidP="00F10A46">
      <w:pPr>
        <w:pStyle w:val="ListParagraph"/>
        <w:shd w:val="clear" w:color="auto" w:fill="FFFFFF"/>
        <w:spacing w:before="100" w:beforeAutospacing="1" w:after="100" w:afterAutospacing="1"/>
        <w:jc w:val="center"/>
        <w:rPr>
          <w:rStyle w:val="Strong"/>
          <w:rFonts w:ascii="Monotype Corsiva" w:hAnsi="Monotype Corsiva"/>
          <w:color w:val="2B353B"/>
          <w:sz w:val="44"/>
          <w:szCs w:val="44"/>
        </w:rPr>
      </w:pPr>
    </w:p>
    <w:p w14:paraId="4556F065" w14:textId="53065616" w:rsidR="004F2FE1" w:rsidRPr="00467B4C" w:rsidRDefault="004F2FE1" w:rsidP="00F10A46">
      <w:pPr>
        <w:pStyle w:val="ListParagraph"/>
        <w:shd w:val="clear" w:color="auto" w:fill="FFFFFF"/>
        <w:spacing w:before="100" w:beforeAutospacing="1" w:after="100" w:afterAutospacing="1"/>
        <w:jc w:val="center"/>
        <w:rPr>
          <w:rStyle w:val="Strong"/>
          <w:rFonts w:ascii="Monotype Corsiva" w:hAnsi="Monotype Corsiva"/>
          <w:color w:val="2B353B"/>
          <w:sz w:val="32"/>
          <w:szCs w:val="32"/>
        </w:rPr>
      </w:pPr>
      <w:r w:rsidRPr="00467B4C">
        <w:rPr>
          <w:rFonts w:ascii="Monotype Corsiva" w:hAnsi="Monotype Corsiva"/>
          <w:b/>
          <w:bCs/>
          <w:color w:val="2B353B"/>
          <w:sz w:val="32"/>
          <w:szCs w:val="32"/>
        </w:rPr>
        <w:t>April brings a mix of celebrations, including April Fool's Day, Easter, Passover, Earth Day, Autism Awareness Month, and various national and international days, as well as Black Women's History Month and National Arab American Heritage Month </w:t>
      </w:r>
    </w:p>
    <w:p w14:paraId="75651131" w14:textId="4D4A73D7" w:rsidR="004A3E59" w:rsidRDefault="004A3E59" w:rsidP="004A3E59">
      <w:pPr>
        <w:shd w:val="clear" w:color="auto" w:fill="FFFFFF"/>
        <w:spacing w:before="100" w:beforeAutospacing="1" w:after="100" w:afterAutospacing="1"/>
        <w:rPr>
          <w:b/>
          <w:bCs/>
          <w:color w:val="000000" w:themeColor="text1"/>
          <w:sz w:val="24"/>
          <w:szCs w:val="24"/>
        </w:rPr>
      </w:pPr>
      <w:r>
        <w:rPr>
          <w:b/>
          <w:bCs/>
          <w:color w:val="000000" w:themeColor="text1"/>
          <w:sz w:val="24"/>
          <w:szCs w:val="24"/>
        </w:rPr>
        <w:t>.</w:t>
      </w:r>
      <w:r w:rsidRPr="00914439">
        <w:rPr>
          <w:b/>
          <w:bCs/>
          <w:color w:val="000000" w:themeColor="text1"/>
          <w:sz w:val="24"/>
          <w:szCs w:val="24"/>
        </w:rPr>
        <w:t xml:space="preserve">  </w:t>
      </w:r>
    </w:p>
    <w:p w14:paraId="5C80B562" w14:textId="114A524C" w:rsidR="0007325B" w:rsidRPr="00796CAF" w:rsidRDefault="00E169B4" w:rsidP="001D653B">
      <w:pPr>
        <w:shd w:val="clear" w:color="auto" w:fill="FFFFFF"/>
        <w:spacing w:before="100" w:beforeAutospacing="1" w:after="100" w:afterAutospacing="1"/>
        <w:jc w:val="both"/>
        <w:rPr>
          <w:rStyle w:val="Strong"/>
          <w:b w:val="0"/>
          <w:bCs w:val="0"/>
          <w:color w:val="auto"/>
          <w:sz w:val="24"/>
          <w:szCs w:val="24"/>
        </w:rPr>
      </w:pPr>
      <w:r>
        <w:rPr>
          <w:rStyle w:val="Strong"/>
          <w:color w:val="FF0000"/>
          <w:sz w:val="24"/>
          <w:szCs w:val="24"/>
        </w:rPr>
        <w:t>July 3</w:t>
      </w:r>
      <w:r w:rsidRPr="00E169B4">
        <w:rPr>
          <w:rStyle w:val="Strong"/>
          <w:color w:val="FF0000"/>
          <w:sz w:val="24"/>
          <w:szCs w:val="24"/>
          <w:vertAlign w:val="superscript"/>
        </w:rPr>
        <w:t>rd</w:t>
      </w:r>
      <w:proofErr w:type="gramStart"/>
      <w:r>
        <w:rPr>
          <w:rStyle w:val="Strong"/>
          <w:color w:val="FF0000"/>
          <w:sz w:val="24"/>
          <w:szCs w:val="24"/>
        </w:rPr>
        <w:t xml:space="preserve"> 2025</w:t>
      </w:r>
      <w:r w:rsidR="0007325B" w:rsidRPr="00796CAF">
        <w:rPr>
          <w:rStyle w:val="Strong"/>
          <w:color w:val="FF0000"/>
          <w:sz w:val="24"/>
          <w:szCs w:val="24"/>
        </w:rPr>
        <w:t xml:space="preserve">:  </w:t>
      </w:r>
      <w:r>
        <w:rPr>
          <w:rStyle w:val="Strong"/>
          <w:color w:val="auto"/>
          <w:sz w:val="24"/>
          <w:szCs w:val="24"/>
        </w:rPr>
        <w:t>RED</w:t>
      </w:r>
      <w:proofErr w:type="gramEnd"/>
      <w:r>
        <w:rPr>
          <w:rStyle w:val="Strong"/>
          <w:color w:val="auto"/>
          <w:sz w:val="24"/>
          <w:szCs w:val="24"/>
        </w:rPr>
        <w:t xml:space="preserve"> HOT &amp; </w:t>
      </w:r>
      <w:proofErr w:type="gramStart"/>
      <w:r>
        <w:rPr>
          <w:rStyle w:val="Strong"/>
          <w:color w:val="auto"/>
          <w:sz w:val="24"/>
          <w:szCs w:val="24"/>
        </w:rPr>
        <w:t xml:space="preserve">BOOM </w:t>
      </w:r>
      <w:r w:rsidR="0007325B" w:rsidRPr="00796CAF">
        <w:rPr>
          <w:rStyle w:val="Strong"/>
          <w:color w:val="auto"/>
          <w:sz w:val="24"/>
          <w:szCs w:val="24"/>
        </w:rPr>
        <w:t xml:space="preserve"> Music</w:t>
      </w:r>
      <w:proofErr w:type="gramEnd"/>
      <w:r w:rsidR="0007325B" w:rsidRPr="00796CAF">
        <w:rPr>
          <w:rStyle w:val="Strong"/>
          <w:color w:val="auto"/>
          <w:sz w:val="24"/>
          <w:szCs w:val="24"/>
        </w:rPr>
        <w:t xml:space="preserve"> &amp; Art Festival (See </w:t>
      </w:r>
      <w:r w:rsidR="00EA7015" w:rsidRPr="00796CAF">
        <w:rPr>
          <w:rStyle w:val="Strong"/>
          <w:color w:val="auto"/>
          <w:sz w:val="24"/>
          <w:szCs w:val="24"/>
        </w:rPr>
        <w:t>Poster below)</w:t>
      </w:r>
      <w:r w:rsidR="00796CAF" w:rsidRPr="00796CAF">
        <w:rPr>
          <w:rStyle w:val="Strong"/>
          <w:color w:val="auto"/>
          <w:sz w:val="24"/>
          <w:szCs w:val="24"/>
        </w:rPr>
        <w:t xml:space="preserve">.  </w:t>
      </w:r>
      <w:r w:rsidR="00796CAF" w:rsidRPr="00796CAF">
        <w:rPr>
          <w:rStyle w:val="Strong"/>
          <w:b w:val="0"/>
          <w:bCs w:val="0"/>
          <w:color w:val="auto"/>
          <w:sz w:val="24"/>
          <w:szCs w:val="24"/>
        </w:rPr>
        <w:t>This is a popular event so get your tickets early.</w:t>
      </w:r>
    </w:p>
    <w:p w14:paraId="6BE94586" w14:textId="1980A738" w:rsidR="008D3118" w:rsidRDefault="00F06DB8" w:rsidP="00EA7015">
      <w:pPr>
        <w:shd w:val="clear" w:color="auto" w:fill="FFFFFF"/>
        <w:spacing w:before="100" w:beforeAutospacing="1" w:after="100" w:afterAutospacing="1"/>
        <w:jc w:val="center"/>
        <w:rPr>
          <w:rStyle w:val="Strong"/>
          <w:color w:val="FF0000"/>
          <w:sz w:val="22"/>
          <w:szCs w:val="22"/>
        </w:rPr>
      </w:pPr>
      <w:r>
        <w:rPr>
          <w:noProof/>
        </w:rPr>
        <w:drawing>
          <wp:inline distT="0" distB="0" distL="0" distR="0" wp14:anchorId="779BCEF4" wp14:editId="7D438D3E">
            <wp:extent cx="1714500" cy="1337799"/>
            <wp:effectExtent l="0" t="0" r="0" b="0"/>
            <wp:docPr id="506531222" name="Picture 31" descr="Red, Hot, &amp; Boom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Hot, &amp; Boom 20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6982" cy="1347539"/>
                    </a:xfrm>
                    <a:prstGeom prst="rect">
                      <a:avLst/>
                    </a:prstGeom>
                    <a:noFill/>
                    <a:ln>
                      <a:noFill/>
                    </a:ln>
                  </pic:spPr>
                </pic:pic>
              </a:graphicData>
            </a:graphic>
          </wp:inline>
        </w:drawing>
      </w:r>
    </w:p>
    <w:p w14:paraId="47416C34" w14:textId="57E579DB" w:rsidR="001214B6" w:rsidRDefault="001214B6" w:rsidP="004016CA">
      <w:pPr>
        <w:shd w:val="clear" w:color="auto" w:fill="FFFFFF"/>
        <w:jc w:val="center"/>
        <w:rPr>
          <w:rFonts w:ascii="Monotype Corsiva" w:hAnsi="Monotype Corsiva"/>
          <w:b/>
          <w:bCs/>
          <w:color w:val="2B353B"/>
          <w:sz w:val="44"/>
          <w:szCs w:val="44"/>
        </w:rPr>
      </w:pPr>
    </w:p>
    <w:sectPr w:rsidR="001214B6" w:rsidSect="00CE2732">
      <w:footerReference w:type="default" r:id="rId17"/>
      <w:pgSz w:w="12240" w:h="15840" w:code="1"/>
      <w:pgMar w:top="576" w:right="864" w:bottom="576"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1CE7E4" w14:textId="77777777" w:rsidR="00025D93" w:rsidRDefault="00025D93" w:rsidP="00B315DB">
      <w:r>
        <w:separator/>
      </w:r>
    </w:p>
  </w:endnote>
  <w:endnote w:type="continuationSeparator" w:id="0">
    <w:p w14:paraId="31114B31" w14:textId="77777777" w:rsidR="00025D93" w:rsidRDefault="00025D93" w:rsidP="00B315DB">
      <w:r>
        <w:continuationSeparator/>
      </w:r>
    </w:p>
  </w:endnote>
  <w:endnote w:type="continuationNotice" w:id="1">
    <w:p w14:paraId="2C72A644" w14:textId="77777777" w:rsidR="00025D93" w:rsidRDefault="00025D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Algerian">
    <w:panose1 w:val="04020705040A020607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9397059"/>
      <w:docPartObj>
        <w:docPartGallery w:val="Page Numbers (Bottom of Page)"/>
        <w:docPartUnique/>
      </w:docPartObj>
    </w:sdtPr>
    <w:sdtEndPr>
      <w:rPr>
        <w:noProof/>
      </w:rPr>
    </w:sdtEndPr>
    <w:sdtContent>
      <w:p w14:paraId="02242CAE" w14:textId="5CFAC70C" w:rsidR="00CE2732" w:rsidRDefault="00CE27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A7B970" w14:textId="35581649" w:rsidR="00F718C0" w:rsidRDefault="00F718C0" w:rsidP="00183E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A14F5" w14:textId="77777777" w:rsidR="00025D93" w:rsidRDefault="00025D93" w:rsidP="00B315DB">
      <w:r>
        <w:separator/>
      </w:r>
    </w:p>
  </w:footnote>
  <w:footnote w:type="continuationSeparator" w:id="0">
    <w:p w14:paraId="2B3069F1" w14:textId="77777777" w:rsidR="00025D93" w:rsidRDefault="00025D93" w:rsidP="00B315DB">
      <w:r>
        <w:continuationSeparator/>
      </w:r>
    </w:p>
  </w:footnote>
  <w:footnote w:type="continuationNotice" w:id="1">
    <w:p w14:paraId="3C39CF78" w14:textId="77777777" w:rsidR="00025D93" w:rsidRDefault="00025D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B0CB6"/>
    <w:multiLevelType w:val="multilevel"/>
    <w:tmpl w:val="948C6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660FA9"/>
    <w:multiLevelType w:val="hybridMultilevel"/>
    <w:tmpl w:val="94B0B3B8"/>
    <w:lvl w:ilvl="0" w:tplc="FFFFFFFF">
      <w:start w:val="1"/>
      <w:numFmt w:val="low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2B633CE9"/>
    <w:multiLevelType w:val="hybridMultilevel"/>
    <w:tmpl w:val="60F4F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AA6346"/>
    <w:multiLevelType w:val="multilevel"/>
    <w:tmpl w:val="94C8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A32611"/>
    <w:multiLevelType w:val="hybridMultilevel"/>
    <w:tmpl w:val="03762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7379BA"/>
    <w:multiLevelType w:val="multilevel"/>
    <w:tmpl w:val="638697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716CC"/>
    <w:multiLevelType w:val="multilevel"/>
    <w:tmpl w:val="877E8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A851AA"/>
    <w:multiLevelType w:val="multilevel"/>
    <w:tmpl w:val="7E4A7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CE248B"/>
    <w:multiLevelType w:val="hybridMultilevel"/>
    <w:tmpl w:val="3538EF7E"/>
    <w:lvl w:ilvl="0" w:tplc="7A0E0028">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FA0B14"/>
    <w:multiLevelType w:val="hybridMultilevel"/>
    <w:tmpl w:val="940AF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1790D5D"/>
    <w:multiLevelType w:val="hybridMultilevel"/>
    <w:tmpl w:val="3538EF7E"/>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868041C"/>
    <w:multiLevelType w:val="hybridMultilevel"/>
    <w:tmpl w:val="94B0B3B8"/>
    <w:lvl w:ilvl="0" w:tplc="5FFEEF1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C7E421D"/>
    <w:multiLevelType w:val="multilevel"/>
    <w:tmpl w:val="12301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97693">
    <w:abstractNumId w:val="8"/>
  </w:num>
  <w:num w:numId="2" w16cid:durableId="2066029687">
    <w:abstractNumId w:val="11"/>
  </w:num>
  <w:num w:numId="3" w16cid:durableId="622662881">
    <w:abstractNumId w:val="3"/>
  </w:num>
  <w:num w:numId="4" w16cid:durableId="1410422819">
    <w:abstractNumId w:val="10"/>
  </w:num>
  <w:num w:numId="5" w16cid:durableId="2008096563">
    <w:abstractNumId w:val="1"/>
  </w:num>
  <w:num w:numId="6" w16cid:durableId="794568202">
    <w:abstractNumId w:val="6"/>
  </w:num>
  <w:num w:numId="7" w16cid:durableId="521551037">
    <w:abstractNumId w:val="0"/>
  </w:num>
  <w:num w:numId="8" w16cid:durableId="1843160298">
    <w:abstractNumId w:val="2"/>
  </w:num>
  <w:num w:numId="9" w16cid:durableId="760374160">
    <w:abstractNumId w:val="7"/>
  </w:num>
  <w:num w:numId="10" w16cid:durableId="1847556089">
    <w:abstractNumId w:val="12"/>
  </w:num>
  <w:num w:numId="11" w16cid:durableId="2093308643">
    <w:abstractNumId w:val="5"/>
  </w:num>
  <w:num w:numId="12" w16cid:durableId="136458966">
    <w:abstractNumId w:val="4"/>
  </w:num>
  <w:num w:numId="13" w16cid:durableId="6167163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F94"/>
    <w:rsid w:val="00000431"/>
    <w:rsid w:val="00001001"/>
    <w:rsid w:val="00001C46"/>
    <w:rsid w:val="00002434"/>
    <w:rsid w:val="00002B6B"/>
    <w:rsid w:val="000037B9"/>
    <w:rsid w:val="00007ED8"/>
    <w:rsid w:val="0001190B"/>
    <w:rsid w:val="000120E2"/>
    <w:rsid w:val="00017C11"/>
    <w:rsid w:val="00020680"/>
    <w:rsid w:val="00021B9A"/>
    <w:rsid w:val="00021BA8"/>
    <w:rsid w:val="00022B94"/>
    <w:rsid w:val="00023626"/>
    <w:rsid w:val="000237E9"/>
    <w:rsid w:val="000239EA"/>
    <w:rsid w:val="000241F8"/>
    <w:rsid w:val="0002480A"/>
    <w:rsid w:val="00025A04"/>
    <w:rsid w:val="00025D93"/>
    <w:rsid w:val="00026A26"/>
    <w:rsid w:val="00032582"/>
    <w:rsid w:val="00032EBE"/>
    <w:rsid w:val="00034AF9"/>
    <w:rsid w:val="00035383"/>
    <w:rsid w:val="00036232"/>
    <w:rsid w:val="0003658E"/>
    <w:rsid w:val="0003666E"/>
    <w:rsid w:val="0003747C"/>
    <w:rsid w:val="0004138B"/>
    <w:rsid w:val="00041882"/>
    <w:rsid w:val="000420DF"/>
    <w:rsid w:val="000423BF"/>
    <w:rsid w:val="000426C5"/>
    <w:rsid w:val="00043AE9"/>
    <w:rsid w:val="00043D50"/>
    <w:rsid w:val="00047C9A"/>
    <w:rsid w:val="00050823"/>
    <w:rsid w:val="0005436C"/>
    <w:rsid w:val="00055F78"/>
    <w:rsid w:val="000563DB"/>
    <w:rsid w:val="0005676A"/>
    <w:rsid w:val="000568BF"/>
    <w:rsid w:val="000574D4"/>
    <w:rsid w:val="00057980"/>
    <w:rsid w:val="00057D61"/>
    <w:rsid w:val="00061873"/>
    <w:rsid w:val="00062E6C"/>
    <w:rsid w:val="00065A57"/>
    <w:rsid w:val="0006765B"/>
    <w:rsid w:val="000704CD"/>
    <w:rsid w:val="0007325B"/>
    <w:rsid w:val="000739D7"/>
    <w:rsid w:val="00074C00"/>
    <w:rsid w:val="00075A01"/>
    <w:rsid w:val="000760C1"/>
    <w:rsid w:val="000802F6"/>
    <w:rsid w:val="00082DDD"/>
    <w:rsid w:val="000834D2"/>
    <w:rsid w:val="00083C51"/>
    <w:rsid w:val="00084DFC"/>
    <w:rsid w:val="000857CB"/>
    <w:rsid w:val="0008645E"/>
    <w:rsid w:val="00086804"/>
    <w:rsid w:val="0008715C"/>
    <w:rsid w:val="00087600"/>
    <w:rsid w:val="00087A5E"/>
    <w:rsid w:val="00087A7D"/>
    <w:rsid w:val="00090B3C"/>
    <w:rsid w:val="0009135B"/>
    <w:rsid w:val="00091C34"/>
    <w:rsid w:val="0009362D"/>
    <w:rsid w:val="00094DD0"/>
    <w:rsid w:val="0009545C"/>
    <w:rsid w:val="000969D4"/>
    <w:rsid w:val="00097138"/>
    <w:rsid w:val="000A1BCB"/>
    <w:rsid w:val="000A3591"/>
    <w:rsid w:val="000A5770"/>
    <w:rsid w:val="000A6A56"/>
    <w:rsid w:val="000A6EF8"/>
    <w:rsid w:val="000B0427"/>
    <w:rsid w:val="000B156D"/>
    <w:rsid w:val="000B1619"/>
    <w:rsid w:val="000B51DA"/>
    <w:rsid w:val="000B5CC7"/>
    <w:rsid w:val="000B6177"/>
    <w:rsid w:val="000B63AC"/>
    <w:rsid w:val="000B6597"/>
    <w:rsid w:val="000C0870"/>
    <w:rsid w:val="000C1B33"/>
    <w:rsid w:val="000C24CF"/>
    <w:rsid w:val="000C2581"/>
    <w:rsid w:val="000C57B1"/>
    <w:rsid w:val="000C7B7C"/>
    <w:rsid w:val="000D023B"/>
    <w:rsid w:val="000D02D8"/>
    <w:rsid w:val="000D0CF8"/>
    <w:rsid w:val="000D28F2"/>
    <w:rsid w:val="000D458E"/>
    <w:rsid w:val="000D4EB0"/>
    <w:rsid w:val="000D70AC"/>
    <w:rsid w:val="000D79A5"/>
    <w:rsid w:val="000E0BD0"/>
    <w:rsid w:val="000E0BE6"/>
    <w:rsid w:val="000E0DFB"/>
    <w:rsid w:val="000E1827"/>
    <w:rsid w:val="000E1F01"/>
    <w:rsid w:val="000E655F"/>
    <w:rsid w:val="000E6F27"/>
    <w:rsid w:val="000F37F3"/>
    <w:rsid w:val="000F3BE3"/>
    <w:rsid w:val="000F59AC"/>
    <w:rsid w:val="001002A1"/>
    <w:rsid w:val="0010066C"/>
    <w:rsid w:val="0010150C"/>
    <w:rsid w:val="001039F4"/>
    <w:rsid w:val="00110C58"/>
    <w:rsid w:val="00111911"/>
    <w:rsid w:val="00114842"/>
    <w:rsid w:val="001153D0"/>
    <w:rsid w:val="00116D79"/>
    <w:rsid w:val="00117DEA"/>
    <w:rsid w:val="001206E4"/>
    <w:rsid w:val="001214B6"/>
    <w:rsid w:val="00121D61"/>
    <w:rsid w:val="00122102"/>
    <w:rsid w:val="0012549C"/>
    <w:rsid w:val="00126E20"/>
    <w:rsid w:val="00127C96"/>
    <w:rsid w:val="00130096"/>
    <w:rsid w:val="00131BAF"/>
    <w:rsid w:val="00132235"/>
    <w:rsid w:val="001369BF"/>
    <w:rsid w:val="001408BB"/>
    <w:rsid w:val="0014238F"/>
    <w:rsid w:val="00142705"/>
    <w:rsid w:val="001441E3"/>
    <w:rsid w:val="0014425F"/>
    <w:rsid w:val="0014693B"/>
    <w:rsid w:val="001470A5"/>
    <w:rsid w:val="001501E9"/>
    <w:rsid w:val="00150368"/>
    <w:rsid w:val="00151E79"/>
    <w:rsid w:val="001563A3"/>
    <w:rsid w:val="00156C31"/>
    <w:rsid w:val="001620E5"/>
    <w:rsid w:val="00162F39"/>
    <w:rsid w:val="00163F1F"/>
    <w:rsid w:val="0016427A"/>
    <w:rsid w:val="00164C63"/>
    <w:rsid w:val="00166EBE"/>
    <w:rsid w:val="00167D48"/>
    <w:rsid w:val="00171916"/>
    <w:rsid w:val="00173F0D"/>
    <w:rsid w:val="001741A4"/>
    <w:rsid w:val="0017431C"/>
    <w:rsid w:val="0018050D"/>
    <w:rsid w:val="00181BA1"/>
    <w:rsid w:val="001820C5"/>
    <w:rsid w:val="00183ED7"/>
    <w:rsid w:val="00192CA0"/>
    <w:rsid w:val="00193469"/>
    <w:rsid w:val="001935A5"/>
    <w:rsid w:val="00193BA0"/>
    <w:rsid w:val="0019478B"/>
    <w:rsid w:val="00195DEA"/>
    <w:rsid w:val="001A016A"/>
    <w:rsid w:val="001A0236"/>
    <w:rsid w:val="001A03DF"/>
    <w:rsid w:val="001A25FF"/>
    <w:rsid w:val="001A47F2"/>
    <w:rsid w:val="001A4EE5"/>
    <w:rsid w:val="001A79C5"/>
    <w:rsid w:val="001A7E78"/>
    <w:rsid w:val="001B0D1A"/>
    <w:rsid w:val="001B2BCA"/>
    <w:rsid w:val="001B4E05"/>
    <w:rsid w:val="001C1196"/>
    <w:rsid w:val="001C22E3"/>
    <w:rsid w:val="001C233B"/>
    <w:rsid w:val="001C4F47"/>
    <w:rsid w:val="001C518B"/>
    <w:rsid w:val="001C7359"/>
    <w:rsid w:val="001D02E4"/>
    <w:rsid w:val="001D03E1"/>
    <w:rsid w:val="001D057A"/>
    <w:rsid w:val="001D1E96"/>
    <w:rsid w:val="001D21C1"/>
    <w:rsid w:val="001D2BEB"/>
    <w:rsid w:val="001D350B"/>
    <w:rsid w:val="001D3FD0"/>
    <w:rsid w:val="001D653B"/>
    <w:rsid w:val="001D7C21"/>
    <w:rsid w:val="001E1474"/>
    <w:rsid w:val="001E2475"/>
    <w:rsid w:val="001E30D3"/>
    <w:rsid w:val="001E4978"/>
    <w:rsid w:val="001E659C"/>
    <w:rsid w:val="001F0BB0"/>
    <w:rsid w:val="001F26FB"/>
    <w:rsid w:val="001F2FDE"/>
    <w:rsid w:val="001F5243"/>
    <w:rsid w:val="001F5428"/>
    <w:rsid w:val="001F5464"/>
    <w:rsid w:val="001F587B"/>
    <w:rsid w:val="001F5BCE"/>
    <w:rsid w:val="001F64D0"/>
    <w:rsid w:val="001F68DA"/>
    <w:rsid w:val="001F7FE0"/>
    <w:rsid w:val="00200373"/>
    <w:rsid w:val="0020096F"/>
    <w:rsid w:val="002057D5"/>
    <w:rsid w:val="00205D47"/>
    <w:rsid w:val="00206057"/>
    <w:rsid w:val="00206476"/>
    <w:rsid w:val="0020682A"/>
    <w:rsid w:val="00206A37"/>
    <w:rsid w:val="00207093"/>
    <w:rsid w:val="00207351"/>
    <w:rsid w:val="00210896"/>
    <w:rsid w:val="0021147A"/>
    <w:rsid w:val="0021255E"/>
    <w:rsid w:val="00212573"/>
    <w:rsid w:val="00213684"/>
    <w:rsid w:val="00214E31"/>
    <w:rsid w:val="002158F2"/>
    <w:rsid w:val="0021618C"/>
    <w:rsid w:val="00221A42"/>
    <w:rsid w:val="00221E4B"/>
    <w:rsid w:val="00222A2A"/>
    <w:rsid w:val="002235F1"/>
    <w:rsid w:val="00223923"/>
    <w:rsid w:val="00226AA4"/>
    <w:rsid w:val="00226EC7"/>
    <w:rsid w:val="002273CA"/>
    <w:rsid w:val="00227BAC"/>
    <w:rsid w:val="00227DBB"/>
    <w:rsid w:val="00235D60"/>
    <w:rsid w:val="002365A0"/>
    <w:rsid w:val="0023666D"/>
    <w:rsid w:val="00236ACA"/>
    <w:rsid w:val="00240AE3"/>
    <w:rsid w:val="002413AB"/>
    <w:rsid w:val="00243BAD"/>
    <w:rsid w:val="00244499"/>
    <w:rsid w:val="00245AC1"/>
    <w:rsid w:val="0024771A"/>
    <w:rsid w:val="00254046"/>
    <w:rsid w:val="00255B81"/>
    <w:rsid w:val="00260242"/>
    <w:rsid w:val="002605A9"/>
    <w:rsid w:val="00264789"/>
    <w:rsid w:val="00264A95"/>
    <w:rsid w:val="00264E01"/>
    <w:rsid w:val="002652C8"/>
    <w:rsid w:val="0026543D"/>
    <w:rsid w:val="0027079C"/>
    <w:rsid w:val="002753D2"/>
    <w:rsid w:val="0027797C"/>
    <w:rsid w:val="00277B52"/>
    <w:rsid w:val="00277B60"/>
    <w:rsid w:val="0028142F"/>
    <w:rsid w:val="00281C75"/>
    <w:rsid w:val="0028247E"/>
    <w:rsid w:val="00283472"/>
    <w:rsid w:val="0028353D"/>
    <w:rsid w:val="00283DC6"/>
    <w:rsid w:val="00285940"/>
    <w:rsid w:val="00287483"/>
    <w:rsid w:val="0029123B"/>
    <w:rsid w:val="00293CA4"/>
    <w:rsid w:val="00294A7F"/>
    <w:rsid w:val="00295730"/>
    <w:rsid w:val="00297655"/>
    <w:rsid w:val="002A068E"/>
    <w:rsid w:val="002A1A70"/>
    <w:rsid w:val="002A1BE2"/>
    <w:rsid w:val="002A3422"/>
    <w:rsid w:val="002A3700"/>
    <w:rsid w:val="002A3D8D"/>
    <w:rsid w:val="002A5D87"/>
    <w:rsid w:val="002B1D29"/>
    <w:rsid w:val="002B1E47"/>
    <w:rsid w:val="002B27C8"/>
    <w:rsid w:val="002B2B24"/>
    <w:rsid w:val="002B3034"/>
    <w:rsid w:val="002B3969"/>
    <w:rsid w:val="002B4ED4"/>
    <w:rsid w:val="002B5BAE"/>
    <w:rsid w:val="002B5C29"/>
    <w:rsid w:val="002C044B"/>
    <w:rsid w:val="002C0D33"/>
    <w:rsid w:val="002C2F56"/>
    <w:rsid w:val="002C4F7A"/>
    <w:rsid w:val="002C5E4F"/>
    <w:rsid w:val="002C6288"/>
    <w:rsid w:val="002C6586"/>
    <w:rsid w:val="002C691A"/>
    <w:rsid w:val="002D06FE"/>
    <w:rsid w:val="002D16DD"/>
    <w:rsid w:val="002D2B21"/>
    <w:rsid w:val="002D432D"/>
    <w:rsid w:val="002D60B9"/>
    <w:rsid w:val="002E1F40"/>
    <w:rsid w:val="002E2221"/>
    <w:rsid w:val="002E3E76"/>
    <w:rsid w:val="002E496C"/>
    <w:rsid w:val="002F27EE"/>
    <w:rsid w:val="002F3D34"/>
    <w:rsid w:val="002F44FC"/>
    <w:rsid w:val="002F7126"/>
    <w:rsid w:val="0030207A"/>
    <w:rsid w:val="0030351E"/>
    <w:rsid w:val="00304D84"/>
    <w:rsid w:val="0030798B"/>
    <w:rsid w:val="00313A14"/>
    <w:rsid w:val="003145A8"/>
    <w:rsid w:val="003157A6"/>
    <w:rsid w:val="00316136"/>
    <w:rsid w:val="00321129"/>
    <w:rsid w:val="00321A50"/>
    <w:rsid w:val="003223C0"/>
    <w:rsid w:val="00324608"/>
    <w:rsid w:val="003254F2"/>
    <w:rsid w:val="0032689D"/>
    <w:rsid w:val="00327825"/>
    <w:rsid w:val="003354DE"/>
    <w:rsid w:val="00336DF3"/>
    <w:rsid w:val="00337A26"/>
    <w:rsid w:val="00340521"/>
    <w:rsid w:val="00340865"/>
    <w:rsid w:val="003412DA"/>
    <w:rsid w:val="00341853"/>
    <w:rsid w:val="00341DA7"/>
    <w:rsid w:val="00343410"/>
    <w:rsid w:val="003441E0"/>
    <w:rsid w:val="00344588"/>
    <w:rsid w:val="0035172F"/>
    <w:rsid w:val="003519C0"/>
    <w:rsid w:val="00355BA1"/>
    <w:rsid w:val="00361538"/>
    <w:rsid w:val="003623C7"/>
    <w:rsid w:val="00364DE8"/>
    <w:rsid w:val="00366034"/>
    <w:rsid w:val="00366590"/>
    <w:rsid w:val="00367D86"/>
    <w:rsid w:val="00367E9D"/>
    <w:rsid w:val="003705FB"/>
    <w:rsid w:val="0037391A"/>
    <w:rsid w:val="003757C5"/>
    <w:rsid w:val="0037632E"/>
    <w:rsid w:val="00381985"/>
    <w:rsid w:val="003829FC"/>
    <w:rsid w:val="00382FDD"/>
    <w:rsid w:val="00384050"/>
    <w:rsid w:val="0038533E"/>
    <w:rsid w:val="00387CFD"/>
    <w:rsid w:val="00390947"/>
    <w:rsid w:val="00390CEE"/>
    <w:rsid w:val="0039446D"/>
    <w:rsid w:val="00394E63"/>
    <w:rsid w:val="00397717"/>
    <w:rsid w:val="00397E81"/>
    <w:rsid w:val="003A07EB"/>
    <w:rsid w:val="003A0EC1"/>
    <w:rsid w:val="003A1473"/>
    <w:rsid w:val="003A1B36"/>
    <w:rsid w:val="003A3A9E"/>
    <w:rsid w:val="003A3CE3"/>
    <w:rsid w:val="003A43DE"/>
    <w:rsid w:val="003A5D61"/>
    <w:rsid w:val="003A61B2"/>
    <w:rsid w:val="003A62D0"/>
    <w:rsid w:val="003A66D6"/>
    <w:rsid w:val="003A7105"/>
    <w:rsid w:val="003A7C2F"/>
    <w:rsid w:val="003B0E14"/>
    <w:rsid w:val="003B28EE"/>
    <w:rsid w:val="003B48AC"/>
    <w:rsid w:val="003B5BC8"/>
    <w:rsid w:val="003C0834"/>
    <w:rsid w:val="003C089C"/>
    <w:rsid w:val="003C1980"/>
    <w:rsid w:val="003C30FF"/>
    <w:rsid w:val="003C35D4"/>
    <w:rsid w:val="003C69F8"/>
    <w:rsid w:val="003C70AE"/>
    <w:rsid w:val="003C79ED"/>
    <w:rsid w:val="003D00F3"/>
    <w:rsid w:val="003D2391"/>
    <w:rsid w:val="003D30C9"/>
    <w:rsid w:val="003D3175"/>
    <w:rsid w:val="003D4EB2"/>
    <w:rsid w:val="003D5727"/>
    <w:rsid w:val="003D5B44"/>
    <w:rsid w:val="003D5EAB"/>
    <w:rsid w:val="003E2BEB"/>
    <w:rsid w:val="003E502D"/>
    <w:rsid w:val="003E5B75"/>
    <w:rsid w:val="003E688D"/>
    <w:rsid w:val="003E6B63"/>
    <w:rsid w:val="003F1434"/>
    <w:rsid w:val="003F2899"/>
    <w:rsid w:val="003F2F5E"/>
    <w:rsid w:val="003F301B"/>
    <w:rsid w:val="003F330E"/>
    <w:rsid w:val="004004A7"/>
    <w:rsid w:val="004016CA"/>
    <w:rsid w:val="00401C17"/>
    <w:rsid w:val="00403464"/>
    <w:rsid w:val="004036FA"/>
    <w:rsid w:val="00403885"/>
    <w:rsid w:val="004061EF"/>
    <w:rsid w:val="00406EAF"/>
    <w:rsid w:val="00407212"/>
    <w:rsid w:val="004132AE"/>
    <w:rsid w:val="004150CF"/>
    <w:rsid w:val="0041584B"/>
    <w:rsid w:val="0041653E"/>
    <w:rsid w:val="00417B20"/>
    <w:rsid w:val="0042071C"/>
    <w:rsid w:val="004217D6"/>
    <w:rsid w:val="00425233"/>
    <w:rsid w:val="00426D8F"/>
    <w:rsid w:val="00427F91"/>
    <w:rsid w:val="00430308"/>
    <w:rsid w:val="00434C4E"/>
    <w:rsid w:val="004370C6"/>
    <w:rsid w:val="0044089D"/>
    <w:rsid w:val="004413D0"/>
    <w:rsid w:val="004418F0"/>
    <w:rsid w:val="00442EC5"/>
    <w:rsid w:val="00443734"/>
    <w:rsid w:val="00445570"/>
    <w:rsid w:val="0044557C"/>
    <w:rsid w:val="00445ACA"/>
    <w:rsid w:val="00446CF0"/>
    <w:rsid w:val="004475E7"/>
    <w:rsid w:val="00447906"/>
    <w:rsid w:val="00451DBE"/>
    <w:rsid w:val="0045260F"/>
    <w:rsid w:val="00454092"/>
    <w:rsid w:val="004559C5"/>
    <w:rsid w:val="00455FC1"/>
    <w:rsid w:val="00456928"/>
    <w:rsid w:val="00457968"/>
    <w:rsid w:val="00457F03"/>
    <w:rsid w:val="00460EC2"/>
    <w:rsid w:val="004622D2"/>
    <w:rsid w:val="00466594"/>
    <w:rsid w:val="004674C5"/>
    <w:rsid w:val="00467B4C"/>
    <w:rsid w:val="0047090D"/>
    <w:rsid w:val="004746CA"/>
    <w:rsid w:val="00474ACC"/>
    <w:rsid w:val="004758F3"/>
    <w:rsid w:val="0048211F"/>
    <w:rsid w:val="004822BC"/>
    <w:rsid w:val="00483448"/>
    <w:rsid w:val="004836E1"/>
    <w:rsid w:val="004837F6"/>
    <w:rsid w:val="00483802"/>
    <w:rsid w:val="00485A2C"/>
    <w:rsid w:val="00486CC6"/>
    <w:rsid w:val="00487F2A"/>
    <w:rsid w:val="00490EF8"/>
    <w:rsid w:val="00491B64"/>
    <w:rsid w:val="00491FA8"/>
    <w:rsid w:val="00493049"/>
    <w:rsid w:val="00497B99"/>
    <w:rsid w:val="004A117D"/>
    <w:rsid w:val="004A2966"/>
    <w:rsid w:val="004A2CC2"/>
    <w:rsid w:val="004A3E59"/>
    <w:rsid w:val="004A617E"/>
    <w:rsid w:val="004A73AD"/>
    <w:rsid w:val="004A77B2"/>
    <w:rsid w:val="004B02DF"/>
    <w:rsid w:val="004B2C09"/>
    <w:rsid w:val="004B32A5"/>
    <w:rsid w:val="004B60B3"/>
    <w:rsid w:val="004C16AC"/>
    <w:rsid w:val="004C26E4"/>
    <w:rsid w:val="004C292A"/>
    <w:rsid w:val="004C2CA1"/>
    <w:rsid w:val="004C2EC1"/>
    <w:rsid w:val="004C4691"/>
    <w:rsid w:val="004C6292"/>
    <w:rsid w:val="004C738E"/>
    <w:rsid w:val="004C7873"/>
    <w:rsid w:val="004D00AF"/>
    <w:rsid w:val="004D0664"/>
    <w:rsid w:val="004D085A"/>
    <w:rsid w:val="004D263C"/>
    <w:rsid w:val="004D2843"/>
    <w:rsid w:val="004D2D27"/>
    <w:rsid w:val="004D2D7A"/>
    <w:rsid w:val="004D3F98"/>
    <w:rsid w:val="004D5B63"/>
    <w:rsid w:val="004D5C6F"/>
    <w:rsid w:val="004D64BC"/>
    <w:rsid w:val="004D7D44"/>
    <w:rsid w:val="004E32D9"/>
    <w:rsid w:val="004E4AAC"/>
    <w:rsid w:val="004E5AB1"/>
    <w:rsid w:val="004E644B"/>
    <w:rsid w:val="004E6A20"/>
    <w:rsid w:val="004E7EBC"/>
    <w:rsid w:val="004F025C"/>
    <w:rsid w:val="004F22C2"/>
    <w:rsid w:val="004F2FE1"/>
    <w:rsid w:val="004F38ED"/>
    <w:rsid w:val="004F4B09"/>
    <w:rsid w:val="0050118C"/>
    <w:rsid w:val="00502CE4"/>
    <w:rsid w:val="00504669"/>
    <w:rsid w:val="005068FA"/>
    <w:rsid w:val="005100E9"/>
    <w:rsid w:val="00510E85"/>
    <w:rsid w:val="00513E93"/>
    <w:rsid w:val="005142E2"/>
    <w:rsid w:val="00516B28"/>
    <w:rsid w:val="00516D40"/>
    <w:rsid w:val="00517EEF"/>
    <w:rsid w:val="005209D0"/>
    <w:rsid w:val="00522895"/>
    <w:rsid w:val="00522CD1"/>
    <w:rsid w:val="00522F2D"/>
    <w:rsid w:val="005258CE"/>
    <w:rsid w:val="00526218"/>
    <w:rsid w:val="00526C36"/>
    <w:rsid w:val="00526ED5"/>
    <w:rsid w:val="00534A84"/>
    <w:rsid w:val="00535B03"/>
    <w:rsid w:val="0053605F"/>
    <w:rsid w:val="00540692"/>
    <w:rsid w:val="00541B77"/>
    <w:rsid w:val="00541C1D"/>
    <w:rsid w:val="00541EB0"/>
    <w:rsid w:val="00542A87"/>
    <w:rsid w:val="00545E07"/>
    <w:rsid w:val="0054622F"/>
    <w:rsid w:val="0054676B"/>
    <w:rsid w:val="00547AD2"/>
    <w:rsid w:val="005504A5"/>
    <w:rsid w:val="005552D0"/>
    <w:rsid w:val="0055627D"/>
    <w:rsid w:val="00556B6D"/>
    <w:rsid w:val="005616AA"/>
    <w:rsid w:val="0056325E"/>
    <w:rsid w:val="005632C4"/>
    <w:rsid w:val="0056441A"/>
    <w:rsid w:val="00564E72"/>
    <w:rsid w:val="005669F3"/>
    <w:rsid w:val="005674C4"/>
    <w:rsid w:val="00567CFE"/>
    <w:rsid w:val="00570108"/>
    <w:rsid w:val="0057233F"/>
    <w:rsid w:val="005733B7"/>
    <w:rsid w:val="00574435"/>
    <w:rsid w:val="00575794"/>
    <w:rsid w:val="005774B3"/>
    <w:rsid w:val="00581145"/>
    <w:rsid w:val="0058116D"/>
    <w:rsid w:val="00581F26"/>
    <w:rsid w:val="00582B39"/>
    <w:rsid w:val="00584219"/>
    <w:rsid w:val="005857E7"/>
    <w:rsid w:val="00590B2C"/>
    <w:rsid w:val="005915BD"/>
    <w:rsid w:val="0059422B"/>
    <w:rsid w:val="00595660"/>
    <w:rsid w:val="005972D1"/>
    <w:rsid w:val="005975C7"/>
    <w:rsid w:val="005A0FA4"/>
    <w:rsid w:val="005A1424"/>
    <w:rsid w:val="005A1763"/>
    <w:rsid w:val="005A1DA5"/>
    <w:rsid w:val="005A246D"/>
    <w:rsid w:val="005A365B"/>
    <w:rsid w:val="005A41F1"/>
    <w:rsid w:val="005A6F8D"/>
    <w:rsid w:val="005A76D2"/>
    <w:rsid w:val="005A7893"/>
    <w:rsid w:val="005B13D6"/>
    <w:rsid w:val="005B1D86"/>
    <w:rsid w:val="005B2632"/>
    <w:rsid w:val="005B42D2"/>
    <w:rsid w:val="005B4CF9"/>
    <w:rsid w:val="005C0531"/>
    <w:rsid w:val="005C3CC7"/>
    <w:rsid w:val="005C4CD8"/>
    <w:rsid w:val="005C650E"/>
    <w:rsid w:val="005C66F7"/>
    <w:rsid w:val="005C6ACD"/>
    <w:rsid w:val="005D42C2"/>
    <w:rsid w:val="005D4F20"/>
    <w:rsid w:val="005D5605"/>
    <w:rsid w:val="005D72D6"/>
    <w:rsid w:val="005D72D8"/>
    <w:rsid w:val="005D7617"/>
    <w:rsid w:val="005E0244"/>
    <w:rsid w:val="005F08DB"/>
    <w:rsid w:val="005F0C42"/>
    <w:rsid w:val="005F37BE"/>
    <w:rsid w:val="005F38EC"/>
    <w:rsid w:val="005F6910"/>
    <w:rsid w:val="005F6E0B"/>
    <w:rsid w:val="006046E1"/>
    <w:rsid w:val="00604EA7"/>
    <w:rsid w:val="00606466"/>
    <w:rsid w:val="00607B0B"/>
    <w:rsid w:val="00613367"/>
    <w:rsid w:val="00613704"/>
    <w:rsid w:val="00617C4A"/>
    <w:rsid w:val="00620667"/>
    <w:rsid w:val="00623310"/>
    <w:rsid w:val="00631C33"/>
    <w:rsid w:val="006330ED"/>
    <w:rsid w:val="00633423"/>
    <w:rsid w:val="00633975"/>
    <w:rsid w:val="006357E8"/>
    <w:rsid w:val="00641CF2"/>
    <w:rsid w:val="00642A85"/>
    <w:rsid w:val="00642F89"/>
    <w:rsid w:val="0064350C"/>
    <w:rsid w:val="0064469E"/>
    <w:rsid w:val="006461A2"/>
    <w:rsid w:val="00647A89"/>
    <w:rsid w:val="00650F86"/>
    <w:rsid w:val="00651425"/>
    <w:rsid w:val="00651C71"/>
    <w:rsid w:val="006528BC"/>
    <w:rsid w:val="006531FA"/>
    <w:rsid w:val="00653B0B"/>
    <w:rsid w:val="00654F28"/>
    <w:rsid w:val="00655322"/>
    <w:rsid w:val="0065545D"/>
    <w:rsid w:val="0065732D"/>
    <w:rsid w:val="0065798B"/>
    <w:rsid w:val="00657E04"/>
    <w:rsid w:val="00660E99"/>
    <w:rsid w:val="00661BEE"/>
    <w:rsid w:val="00661F6A"/>
    <w:rsid w:val="00662F18"/>
    <w:rsid w:val="00670F7B"/>
    <w:rsid w:val="0067161B"/>
    <w:rsid w:val="00671C6A"/>
    <w:rsid w:val="00673B09"/>
    <w:rsid w:val="00674173"/>
    <w:rsid w:val="006772F4"/>
    <w:rsid w:val="00681DF3"/>
    <w:rsid w:val="00682159"/>
    <w:rsid w:val="00684E9C"/>
    <w:rsid w:val="00685362"/>
    <w:rsid w:val="006865B2"/>
    <w:rsid w:val="0068731E"/>
    <w:rsid w:val="0068759F"/>
    <w:rsid w:val="00687E42"/>
    <w:rsid w:val="006906EE"/>
    <w:rsid w:val="006907BA"/>
    <w:rsid w:val="00691893"/>
    <w:rsid w:val="0069328E"/>
    <w:rsid w:val="0069361E"/>
    <w:rsid w:val="0069398B"/>
    <w:rsid w:val="00694683"/>
    <w:rsid w:val="00694CBB"/>
    <w:rsid w:val="00697360"/>
    <w:rsid w:val="006A15C1"/>
    <w:rsid w:val="006A1CF8"/>
    <w:rsid w:val="006A3830"/>
    <w:rsid w:val="006A4A0F"/>
    <w:rsid w:val="006B030E"/>
    <w:rsid w:val="006B0786"/>
    <w:rsid w:val="006B1AFF"/>
    <w:rsid w:val="006B25A9"/>
    <w:rsid w:val="006B4025"/>
    <w:rsid w:val="006B48FC"/>
    <w:rsid w:val="006B58BA"/>
    <w:rsid w:val="006B598C"/>
    <w:rsid w:val="006B6B26"/>
    <w:rsid w:val="006B6F8F"/>
    <w:rsid w:val="006C0BE6"/>
    <w:rsid w:val="006C15C0"/>
    <w:rsid w:val="006C16FE"/>
    <w:rsid w:val="006C2E97"/>
    <w:rsid w:val="006C34DF"/>
    <w:rsid w:val="006C4C24"/>
    <w:rsid w:val="006C5642"/>
    <w:rsid w:val="006C5E48"/>
    <w:rsid w:val="006C61D8"/>
    <w:rsid w:val="006C6CC5"/>
    <w:rsid w:val="006C6F83"/>
    <w:rsid w:val="006C749E"/>
    <w:rsid w:val="006C7EA7"/>
    <w:rsid w:val="006D0880"/>
    <w:rsid w:val="006D1432"/>
    <w:rsid w:val="006D206C"/>
    <w:rsid w:val="006D3EBE"/>
    <w:rsid w:val="006D3EF8"/>
    <w:rsid w:val="006D56B2"/>
    <w:rsid w:val="006D5E7D"/>
    <w:rsid w:val="006D5ED6"/>
    <w:rsid w:val="006D7581"/>
    <w:rsid w:val="006E005A"/>
    <w:rsid w:val="006E10F4"/>
    <w:rsid w:val="006E2F7A"/>
    <w:rsid w:val="006E34F8"/>
    <w:rsid w:val="006E3711"/>
    <w:rsid w:val="006E41AE"/>
    <w:rsid w:val="006F0666"/>
    <w:rsid w:val="006F1789"/>
    <w:rsid w:val="006F1B7F"/>
    <w:rsid w:val="006F4C6E"/>
    <w:rsid w:val="006F506A"/>
    <w:rsid w:val="006F5856"/>
    <w:rsid w:val="006F5D12"/>
    <w:rsid w:val="006F751B"/>
    <w:rsid w:val="007019B5"/>
    <w:rsid w:val="00702DC1"/>
    <w:rsid w:val="00703FB3"/>
    <w:rsid w:val="0070792C"/>
    <w:rsid w:val="00707F72"/>
    <w:rsid w:val="00710099"/>
    <w:rsid w:val="007107A0"/>
    <w:rsid w:val="0071271E"/>
    <w:rsid w:val="00712E84"/>
    <w:rsid w:val="007173C9"/>
    <w:rsid w:val="00717959"/>
    <w:rsid w:val="00721197"/>
    <w:rsid w:val="00724C68"/>
    <w:rsid w:val="0073033D"/>
    <w:rsid w:val="0073468D"/>
    <w:rsid w:val="0073598D"/>
    <w:rsid w:val="007367D4"/>
    <w:rsid w:val="00736E9B"/>
    <w:rsid w:val="00737622"/>
    <w:rsid w:val="007376D1"/>
    <w:rsid w:val="007402F1"/>
    <w:rsid w:val="00743DE3"/>
    <w:rsid w:val="00744915"/>
    <w:rsid w:val="00744FD4"/>
    <w:rsid w:val="00745292"/>
    <w:rsid w:val="00746C25"/>
    <w:rsid w:val="00746F71"/>
    <w:rsid w:val="0074701F"/>
    <w:rsid w:val="0074737C"/>
    <w:rsid w:val="00747442"/>
    <w:rsid w:val="007512A5"/>
    <w:rsid w:val="00751C55"/>
    <w:rsid w:val="007527C6"/>
    <w:rsid w:val="00754F73"/>
    <w:rsid w:val="00755785"/>
    <w:rsid w:val="00756F45"/>
    <w:rsid w:val="00760A68"/>
    <w:rsid w:val="00762108"/>
    <w:rsid w:val="00762358"/>
    <w:rsid w:val="00767054"/>
    <w:rsid w:val="00767FB0"/>
    <w:rsid w:val="007726A9"/>
    <w:rsid w:val="00772FF5"/>
    <w:rsid w:val="00773441"/>
    <w:rsid w:val="00773EE5"/>
    <w:rsid w:val="00775A41"/>
    <w:rsid w:val="0077655C"/>
    <w:rsid w:val="007765DE"/>
    <w:rsid w:val="00780ED0"/>
    <w:rsid w:val="00781885"/>
    <w:rsid w:val="007826D0"/>
    <w:rsid w:val="00785691"/>
    <w:rsid w:val="00785FD4"/>
    <w:rsid w:val="00786EEE"/>
    <w:rsid w:val="007870F1"/>
    <w:rsid w:val="007875B7"/>
    <w:rsid w:val="00787E02"/>
    <w:rsid w:val="007951F6"/>
    <w:rsid w:val="00796CAF"/>
    <w:rsid w:val="007A310D"/>
    <w:rsid w:val="007A3B34"/>
    <w:rsid w:val="007A41DD"/>
    <w:rsid w:val="007A7D1A"/>
    <w:rsid w:val="007B0D24"/>
    <w:rsid w:val="007B12C6"/>
    <w:rsid w:val="007B1A5B"/>
    <w:rsid w:val="007B4408"/>
    <w:rsid w:val="007B46E6"/>
    <w:rsid w:val="007B5512"/>
    <w:rsid w:val="007C0765"/>
    <w:rsid w:val="007C0783"/>
    <w:rsid w:val="007C2E88"/>
    <w:rsid w:val="007C376C"/>
    <w:rsid w:val="007C6E22"/>
    <w:rsid w:val="007D0932"/>
    <w:rsid w:val="007D0E4C"/>
    <w:rsid w:val="007D1DAD"/>
    <w:rsid w:val="007D346B"/>
    <w:rsid w:val="007D3EFA"/>
    <w:rsid w:val="007D476B"/>
    <w:rsid w:val="007D51EB"/>
    <w:rsid w:val="007D56DD"/>
    <w:rsid w:val="007D5FA8"/>
    <w:rsid w:val="007D6B36"/>
    <w:rsid w:val="007D748E"/>
    <w:rsid w:val="007D7D39"/>
    <w:rsid w:val="007E089C"/>
    <w:rsid w:val="007E29DA"/>
    <w:rsid w:val="007E4F94"/>
    <w:rsid w:val="007E5444"/>
    <w:rsid w:val="007F07BB"/>
    <w:rsid w:val="007F1839"/>
    <w:rsid w:val="007F290B"/>
    <w:rsid w:val="007F2CB9"/>
    <w:rsid w:val="007F449E"/>
    <w:rsid w:val="007F45CC"/>
    <w:rsid w:val="007F622D"/>
    <w:rsid w:val="007F7913"/>
    <w:rsid w:val="00800164"/>
    <w:rsid w:val="00800767"/>
    <w:rsid w:val="00800F10"/>
    <w:rsid w:val="00802883"/>
    <w:rsid w:val="008029B1"/>
    <w:rsid w:val="008029C8"/>
    <w:rsid w:val="0080360D"/>
    <w:rsid w:val="0080668B"/>
    <w:rsid w:val="00806A4E"/>
    <w:rsid w:val="00806BC1"/>
    <w:rsid w:val="008127E1"/>
    <w:rsid w:val="008138EC"/>
    <w:rsid w:val="00813C4B"/>
    <w:rsid w:val="008163FE"/>
    <w:rsid w:val="00816633"/>
    <w:rsid w:val="00816BF0"/>
    <w:rsid w:val="00817A93"/>
    <w:rsid w:val="0082114C"/>
    <w:rsid w:val="008217AD"/>
    <w:rsid w:val="0082619F"/>
    <w:rsid w:val="008301B5"/>
    <w:rsid w:val="0083085F"/>
    <w:rsid w:val="00832166"/>
    <w:rsid w:val="00833F6E"/>
    <w:rsid w:val="00834D6A"/>
    <w:rsid w:val="00836979"/>
    <w:rsid w:val="00841F3E"/>
    <w:rsid w:val="0084243E"/>
    <w:rsid w:val="008432D8"/>
    <w:rsid w:val="008475BA"/>
    <w:rsid w:val="00850B4D"/>
    <w:rsid w:val="008523D7"/>
    <w:rsid w:val="00852F06"/>
    <w:rsid w:val="008537C4"/>
    <w:rsid w:val="00853B7F"/>
    <w:rsid w:val="00855A54"/>
    <w:rsid w:val="00855CB6"/>
    <w:rsid w:val="00856046"/>
    <w:rsid w:val="00860B36"/>
    <w:rsid w:val="00862DD0"/>
    <w:rsid w:val="00867672"/>
    <w:rsid w:val="008724EF"/>
    <w:rsid w:val="008727D6"/>
    <w:rsid w:val="008728FC"/>
    <w:rsid w:val="00872F67"/>
    <w:rsid w:val="0087476D"/>
    <w:rsid w:val="00875471"/>
    <w:rsid w:val="00877EA0"/>
    <w:rsid w:val="00880666"/>
    <w:rsid w:val="008816E0"/>
    <w:rsid w:val="00881903"/>
    <w:rsid w:val="00881A8C"/>
    <w:rsid w:val="008866EC"/>
    <w:rsid w:val="0088780B"/>
    <w:rsid w:val="00887E3C"/>
    <w:rsid w:val="00887ED6"/>
    <w:rsid w:val="0089055D"/>
    <w:rsid w:val="00891E54"/>
    <w:rsid w:val="0089220F"/>
    <w:rsid w:val="00892A75"/>
    <w:rsid w:val="00892EA3"/>
    <w:rsid w:val="00893A04"/>
    <w:rsid w:val="008954DC"/>
    <w:rsid w:val="00896304"/>
    <w:rsid w:val="008A00AF"/>
    <w:rsid w:val="008A0189"/>
    <w:rsid w:val="008A0850"/>
    <w:rsid w:val="008A0F73"/>
    <w:rsid w:val="008A1BF4"/>
    <w:rsid w:val="008A21D6"/>
    <w:rsid w:val="008A40C8"/>
    <w:rsid w:val="008A4BC7"/>
    <w:rsid w:val="008A50D5"/>
    <w:rsid w:val="008B02D2"/>
    <w:rsid w:val="008B6FDE"/>
    <w:rsid w:val="008B77CA"/>
    <w:rsid w:val="008B78D5"/>
    <w:rsid w:val="008B7F3D"/>
    <w:rsid w:val="008C107F"/>
    <w:rsid w:val="008C126B"/>
    <w:rsid w:val="008C17CB"/>
    <w:rsid w:val="008C1A30"/>
    <w:rsid w:val="008C1F96"/>
    <w:rsid w:val="008C2744"/>
    <w:rsid w:val="008C43D7"/>
    <w:rsid w:val="008C7AE5"/>
    <w:rsid w:val="008D009C"/>
    <w:rsid w:val="008D2A55"/>
    <w:rsid w:val="008D3118"/>
    <w:rsid w:val="008D3467"/>
    <w:rsid w:val="008D3625"/>
    <w:rsid w:val="008D7BB9"/>
    <w:rsid w:val="008E1F79"/>
    <w:rsid w:val="008E2EA1"/>
    <w:rsid w:val="008E4B00"/>
    <w:rsid w:val="008F0E62"/>
    <w:rsid w:val="008F0E7E"/>
    <w:rsid w:val="008F112E"/>
    <w:rsid w:val="008F26E0"/>
    <w:rsid w:val="008F3527"/>
    <w:rsid w:val="008F4142"/>
    <w:rsid w:val="008F49C1"/>
    <w:rsid w:val="008F6194"/>
    <w:rsid w:val="008F636F"/>
    <w:rsid w:val="00900A8E"/>
    <w:rsid w:val="00902C97"/>
    <w:rsid w:val="0090342D"/>
    <w:rsid w:val="00903B8F"/>
    <w:rsid w:val="009042AB"/>
    <w:rsid w:val="009042E1"/>
    <w:rsid w:val="009046D4"/>
    <w:rsid w:val="00907B9D"/>
    <w:rsid w:val="00911742"/>
    <w:rsid w:val="00914439"/>
    <w:rsid w:val="00914A44"/>
    <w:rsid w:val="00914AEA"/>
    <w:rsid w:val="009176BF"/>
    <w:rsid w:val="0091781E"/>
    <w:rsid w:val="0092064A"/>
    <w:rsid w:val="00922CC4"/>
    <w:rsid w:val="00922FC4"/>
    <w:rsid w:val="00925357"/>
    <w:rsid w:val="009276EF"/>
    <w:rsid w:val="00927F3C"/>
    <w:rsid w:val="009301C1"/>
    <w:rsid w:val="00931FF3"/>
    <w:rsid w:val="0093321B"/>
    <w:rsid w:val="0093409D"/>
    <w:rsid w:val="009345F7"/>
    <w:rsid w:val="009347DF"/>
    <w:rsid w:val="00934DB2"/>
    <w:rsid w:val="00935FD8"/>
    <w:rsid w:val="00937C94"/>
    <w:rsid w:val="00937DA0"/>
    <w:rsid w:val="00937E40"/>
    <w:rsid w:val="00943A0A"/>
    <w:rsid w:val="00943AF3"/>
    <w:rsid w:val="0094481C"/>
    <w:rsid w:val="00944CCA"/>
    <w:rsid w:val="00945DE1"/>
    <w:rsid w:val="009511D4"/>
    <w:rsid w:val="0095247C"/>
    <w:rsid w:val="00953C5D"/>
    <w:rsid w:val="009565D0"/>
    <w:rsid w:val="00957834"/>
    <w:rsid w:val="00961625"/>
    <w:rsid w:val="009622C1"/>
    <w:rsid w:val="00962E7A"/>
    <w:rsid w:val="00963D33"/>
    <w:rsid w:val="0096582F"/>
    <w:rsid w:val="00965A7F"/>
    <w:rsid w:val="00966959"/>
    <w:rsid w:val="00970142"/>
    <w:rsid w:val="009702FC"/>
    <w:rsid w:val="00974B2E"/>
    <w:rsid w:val="009769A9"/>
    <w:rsid w:val="0098207D"/>
    <w:rsid w:val="00983191"/>
    <w:rsid w:val="009855CA"/>
    <w:rsid w:val="00987E69"/>
    <w:rsid w:val="00991017"/>
    <w:rsid w:val="00991F67"/>
    <w:rsid w:val="00992C2F"/>
    <w:rsid w:val="0099568F"/>
    <w:rsid w:val="009966E6"/>
    <w:rsid w:val="00996837"/>
    <w:rsid w:val="00996D22"/>
    <w:rsid w:val="00997EAE"/>
    <w:rsid w:val="009A1B17"/>
    <w:rsid w:val="009A27EB"/>
    <w:rsid w:val="009A2ACA"/>
    <w:rsid w:val="009A2E50"/>
    <w:rsid w:val="009A33BA"/>
    <w:rsid w:val="009A59CD"/>
    <w:rsid w:val="009A5FE2"/>
    <w:rsid w:val="009B0532"/>
    <w:rsid w:val="009B0CB8"/>
    <w:rsid w:val="009B1311"/>
    <w:rsid w:val="009B1B63"/>
    <w:rsid w:val="009B1DDB"/>
    <w:rsid w:val="009B1F2A"/>
    <w:rsid w:val="009B2C50"/>
    <w:rsid w:val="009B310F"/>
    <w:rsid w:val="009B505C"/>
    <w:rsid w:val="009B7EE8"/>
    <w:rsid w:val="009C0BCC"/>
    <w:rsid w:val="009C1741"/>
    <w:rsid w:val="009C2024"/>
    <w:rsid w:val="009C347B"/>
    <w:rsid w:val="009C42FD"/>
    <w:rsid w:val="009C4688"/>
    <w:rsid w:val="009C633E"/>
    <w:rsid w:val="009C7C29"/>
    <w:rsid w:val="009C7F52"/>
    <w:rsid w:val="009D0287"/>
    <w:rsid w:val="009D1FE0"/>
    <w:rsid w:val="009D2169"/>
    <w:rsid w:val="009D561B"/>
    <w:rsid w:val="009D71E7"/>
    <w:rsid w:val="009D78F4"/>
    <w:rsid w:val="009D7F3C"/>
    <w:rsid w:val="009E2A3D"/>
    <w:rsid w:val="009E3380"/>
    <w:rsid w:val="009E7116"/>
    <w:rsid w:val="009E77EC"/>
    <w:rsid w:val="009F02AE"/>
    <w:rsid w:val="009F1165"/>
    <w:rsid w:val="009F292A"/>
    <w:rsid w:val="009F681E"/>
    <w:rsid w:val="009F6C4B"/>
    <w:rsid w:val="009F718C"/>
    <w:rsid w:val="00A054AE"/>
    <w:rsid w:val="00A05768"/>
    <w:rsid w:val="00A105DE"/>
    <w:rsid w:val="00A10D7E"/>
    <w:rsid w:val="00A12333"/>
    <w:rsid w:val="00A128C3"/>
    <w:rsid w:val="00A12D60"/>
    <w:rsid w:val="00A14038"/>
    <w:rsid w:val="00A14392"/>
    <w:rsid w:val="00A15527"/>
    <w:rsid w:val="00A158FC"/>
    <w:rsid w:val="00A1646F"/>
    <w:rsid w:val="00A232E5"/>
    <w:rsid w:val="00A2618A"/>
    <w:rsid w:val="00A26FF1"/>
    <w:rsid w:val="00A27BD8"/>
    <w:rsid w:val="00A30AE2"/>
    <w:rsid w:val="00A32CA0"/>
    <w:rsid w:val="00A33A67"/>
    <w:rsid w:val="00A413C1"/>
    <w:rsid w:val="00A414AA"/>
    <w:rsid w:val="00A4157C"/>
    <w:rsid w:val="00A42CD2"/>
    <w:rsid w:val="00A456DD"/>
    <w:rsid w:val="00A462C8"/>
    <w:rsid w:val="00A4724F"/>
    <w:rsid w:val="00A50662"/>
    <w:rsid w:val="00A51264"/>
    <w:rsid w:val="00A522AD"/>
    <w:rsid w:val="00A526D8"/>
    <w:rsid w:val="00A53088"/>
    <w:rsid w:val="00A53BC2"/>
    <w:rsid w:val="00A53D2E"/>
    <w:rsid w:val="00A56850"/>
    <w:rsid w:val="00A57C04"/>
    <w:rsid w:val="00A6108F"/>
    <w:rsid w:val="00A618C2"/>
    <w:rsid w:val="00A61E5E"/>
    <w:rsid w:val="00A6228A"/>
    <w:rsid w:val="00A638D8"/>
    <w:rsid w:val="00A6431B"/>
    <w:rsid w:val="00A65B89"/>
    <w:rsid w:val="00A67BEB"/>
    <w:rsid w:val="00A7154C"/>
    <w:rsid w:val="00A71615"/>
    <w:rsid w:val="00A7171A"/>
    <w:rsid w:val="00A71AA4"/>
    <w:rsid w:val="00A73084"/>
    <w:rsid w:val="00A736E5"/>
    <w:rsid w:val="00A73BB0"/>
    <w:rsid w:val="00A746E2"/>
    <w:rsid w:val="00A76961"/>
    <w:rsid w:val="00A76F42"/>
    <w:rsid w:val="00A770CC"/>
    <w:rsid w:val="00A77246"/>
    <w:rsid w:val="00A77B20"/>
    <w:rsid w:val="00A8147F"/>
    <w:rsid w:val="00A8230E"/>
    <w:rsid w:val="00A83BDC"/>
    <w:rsid w:val="00A90464"/>
    <w:rsid w:val="00A91CEF"/>
    <w:rsid w:val="00A9216A"/>
    <w:rsid w:val="00A93721"/>
    <w:rsid w:val="00A94B6F"/>
    <w:rsid w:val="00A95734"/>
    <w:rsid w:val="00A95849"/>
    <w:rsid w:val="00A95AD1"/>
    <w:rsid w:val="00AA1EDD"/>
    <w:rsid w:val="00AA2DEE"/>
    <w:rsid w:val="00AA5B0A"/>
    <w:rsid w:val="00AA6464"/>
    <w:rsid w:val="00AA6564"/>
    <w:rsid w:val="00AB2997"/>
    <w:rsid w:val="00AB2F9C"/>
    <w:rsid w:val="00AB3049"/>
    <w:rsid w:val="00AB430C"/>
    <w:rsid w:val="00AB515A"/>
    <w:rsid w:val="00AB549B"/>
    <w:rsid w:val="00AB58A6"/>
    <w:rsid w:val="00AB5AE1"/>
    <w:rsid w:val="00AC0BA2"/>
    <w:rsid w:val="00AC0FBD"/>
    <w:rsid w:val="00AC1C9C"/>
    <w:rsid w:val="00AC3E06"/>
    <w:rsid w:val="00AC474E"/>
    <w:rsid w:val="00AC4A29"/>
    <w:rsid w:val="00AC4C38"/>
    <w:rsid w:val="00AC4FFC"/>
    <w:rsid w:val="00AC594B"/>
    <w:rsid w:val="00AD12F1"/>
    <w:rsid w:val="00AD1F8D"/>
    <w:rsid w:val="00AD2DDF"/>
    <w:rsid w:val="00AD33A7"/>
    <w:rsid w:val="00AD3574"/>
    <w:rsid w:val="00AD3608"/>
    <w:rsid w:val="00AD4122"/>
    <w:rsid w:val="00AD461D"/>
    <w:rsid w:val="00AD5D32"/>
    <w:rsid w:val="00AD68E8"/>
    <w:rsid w:val="00AD6BAB"/>
    <w:rsid w:val="00AD6D47"/>
    <w:rsid w:val="00AD6EE9"/>
    <w:rsid w:val="00AE07AA"/>
    <w:rsid w:val="00AE2807"/>
    <w:rsid w:val="00AE3B59"/>
    <w:rsid w:val="00AE4A42"/>
    <w:rsid w:val="00AE4FFD"/>
    <w:rsid w:val="00AE594D"/>
    <w:rsid w:val="00AF0587"/>
    <w:rsid w:val="00AF09B4"/>
    <w:rsid w:val="00AF0C3F"/>
    <w:rsid w:val="00AF10E3"/>
    <w:rsid w:val="00AF1199"/>
    <w:rsid w:val="00AF13EA"/>
    <w:rsid w:val="00AF1A44"/>
    <w:rsid w:val="00AF2347"/>
    <w:rsid w:val="00AF2355"/>
    <w:rsid w:val="00AF35F7"/>
    <w:rsid w:val="00AF3E3D"/>
    <w:rsid w:val="00AF4B32"/>
    <w:rsid w:val="00AF4CF8"/>
    <w:rsid w:val="00AF6D47"/>
    <w:rsid w:val="00AF7CB3"/>
    <w:rsid w:val="00B0036B"/>
    <w:rsid w:val="00B003AA"/>
    <w:rsid w:val="00B00853"/>
    <w:rsid w:val="00B02006"/>
    <w:rsid w:val="00B050F3"/>
    <w:rsid w:val="00B056DD"/>
    <w:rsid w:val="00B0681B"/>
    <w:rsid w:val="00B075DE"/>
    <w:rsid w:val="00B101CD"/>
    <w:rsid w:val="00B10C63"/>
    <w:rsid w:val="00B10DC6"/>
    <w:rsid w:val="00B1148F"/>
    <w:rsid w:val="00B1166F"/>
    <w:rsid w:val="00B11C53"/>
    <w:rsid w:val="00B12E43"/>
    <w:rsid w:val="00B138F6"/>
    <w:rsid w:val="00B155FA"/>
    <w:rsid w:val="00B17F87"/>
    <w:rsid w:val="00B20BE2"/>
    <w:rsid w:val="00B217A7"/>
    <w:rsid w:val="00B222BD"/>
    <w:rsid w:val="00B22482"/>
    <w:rsid w:val="00B226A6"/>
    <w:rsid w:val="00B228CC"/>
    <w:rsid w:val="00B309B3"/>
    <w:rsid w:val="00B315DB"/>
    <w:rsid w:val="00B31B4C"/>
    <w:rsid w:val="00B32B25"/>
    <w:rsid w:val="00B32DDD"/>
    <w:rsid w:val="00B354B7"/>
    <w:rsid w:val="00B35A20"/>
    <w:rsid w:val="00B36CBF"/>
    <w:rsid w:val="00B37486"/>
    <w:rsid w:val="00B37DD1"/>
    <w:rsid w:val="00B40541"/>
    <w:rsid w:val="00B412BB"/>
    <w:rsid w:val="00B417A6"/>
    <w:rsid w:val="00B41AF2"/>
    <w:rsid w:val="00B421B1"/>
    <w:rsid w:val="00B46736"/>
    <w:rsid w:val="00B5171A"/>
    <w:rsid w:val="00B56B7A"/>
    <w:rsid w:val="00B574CA"/>
    <w:rsid w:val="00B57590"/>
    <w:rsid w:val="00B61692"/>
    <w:rsid w:val="00B61888"/>
    <w:rsid w:val="00B65C5E"/>
    <w:rsid w:val="00B66F25"/>
    <w:rsid w:val="00B70059"/>
    <w:rsid w:val="00B7016E"/>
    <w:rsid w:val="00B70F69"/>
    <w:rsid w:val="00B71E16"/>
    <w:rsid w:val="00B80182"/>
    <w:rsid w:val="00B82EDD"/>
    <w:rsid w:val="00B83164"/>
    <w:rsid w:val="00B83A24"/>
    <w:rsid w:val="00B83E59"/>
    <w:rsid w:val="00B85272"/>
    <w:rsid w:val="00B85422"/>
    <w:rsid w:val="00B86AA3"/>
    <w:rsid w:val="00B87BDA"/>
    <w:rsid w:val="00B87C79"/>
    <w:rsid w:val="00B937E0"/>
    <w:rsid w:val="00B961E6"/>
    <w:rsid w:val="00B96472"/>
    <w:rsid w:val="00BA122D"/>
    <w:rsid w:val="00BA1B27"/>
    <w:rsid w:val="00BA5C69"/>
    <w:rsid w:val="00BA5C9A"/>
    <w:rsid w:val="00BA6996"/>
    <w:rsid w:val="00BA7A27"/>
    <w:rsid w:val="00BA7E53"/>
    <w:rsid w:val="00BB0640"/>
    <w:rsid w:val="00BB2BB7"/>
    <w:rsid w:val="00BB41B3"/>
    <w:rsid w:val="00BB6305"/>
    <w:rsid w:val="00BB648C"/>
    <w:rsid w:val="00BB65F8"/>
    <w:rsid w:val="00BC0052"/>
    <w:rsid w:val="00BC0D47"/>
    <w:rsid w:val="00BC0F72"/>
    <w:rsid w:val="00BC4E94"/>
    <w:rsid w:val="00BC5CC8"/>
    <w:rsid w:val="00BC6227"/>
    <w:rsid w:val="00BD0635"/>
    <w:rsid w:val="00BD0FE9"/>
    <w:rsid w:val="00BD3533"/>
    <w:rsid w:val="00BD3F3C"/>
    <w:rsid w:val="00BD4C4A"/>
    <w:rsid w:val="00BD4DB0"/>
    <w:rsid w:val="00BD6BA6"/>
    <w:rsid w:val="00BE1D16"/>
    <w:rsid w:val="00BE1F22"/>
    <w:rsid w:val="00BE33F0"/>
    <w:rsid w:val="00BE3730"/>
    <w:rsid w:val="00BF010B"/>
    <w:rsid w:val="00BF021E"/>
    <w:rsid w:val="00BF1C7D"/>
    <w:rsid w:val="00BF269E"/>
    <w:rsid w:val="00BF3249"/>
    <w:rsid w:val="00BF3D79"/>
    <w:rsid w:val="00BF6798"/>
    <w:rsid w:val="00BF7DDD"/>
    <w:rsid w:val="00C03315"/>
    <w:rsid w:val="00C03904"/>
    <w:rsid w:val="00C06F73"/>
    <w:rsid w:val="00C118B6"/>
    <w:rsid w:val="00C13BF8"/>
    <w:rsid w:val="00C1407A"/>
    <w:rsid w:val="00C15FF0"/>
    <w:rsid w:val="00C21852"/>
    <w:rsid w:val="00C21B79"/>
    <w:rsid w:val="00C23B99"/>
    <w:rsid w:val="00C23DEB"/>
    <w:rsid w:val="00C24026"/>
    <w:rsid w:val="00C24D4D"/>
    <w:rsid w:val="00C25168"/>
    <w:rsid w:val="00C256A3"/>
    <w:rsid w:val="00C26CE6"/>
    <w:rsid w:val="00C302CA"/>
    <w:rsid w:val="00C321C5"/>
    <w:rsid w:val="00C332B3"/>
    <w:rsid w:val="00C33CC3"/>
    <w:rsid w:val="00C33D09"/>
    <w:rsid w:val="00C33F30"/>
    <w:rsid w:val="00C34425"/>
    <w:rsid w:val="00C36521"/>
    <w:rsid w:val="00C3655C"/>
    <w:rsid w:val="00C3748E"/>
    <w:rsid w:val="00C415A2"/>
    <w:rsid w:val="00C4265E"/>
    <w:rsid w:val="00C42FD2"/>
    <w:rsid w:val="00C43083"/>
    <w:rsid w:val="00C43336"/>
    <w:rsid w:val="00C44AF8"/>
    <w:rsid w:val="00C44FA3"/>
    <w:rsid w:val="00C4505E"/>
    <w:rsid w:val="00C454DE"/>
    <w:rsid w:val="00C4608B"/>
    <w:rsid w:val="00C466FF"/>
    <w:rsid w:val="00C46701"/>
    <w:rsid w:val="00C46717"/>
    <w:rsid w:val="00C477CE"/>
    <w:rsid w:val="00C47E75"/>
    <w:rsid w:val="00C5067C"/>
    <w:rsid w:val="00C513D0"/>
    <w:rsid w:val="00C51E71"/>
    <w:rsid w:val="00C53ACC"/>
    <w:rsid w:val="00C57B2A"/>
    <w:rsid w:val="00C60D44"/>
    <w:rsid w:val="00C62663"/>
    <w:rsid w:val="00C63CFB"/>
    <w:rsid w:val="00C64F08"/>
    <w:rsid w:val="00C65672"/>
    <w:rsid w:val="00C660B1"/>
    <w:rsid w:val="00C66EBD"/>
    <w:rsid w:val="00C71C97"/>
    <w:rsid w:val="00C71CC1"/>
    <w:rsid w:val="00C75586"/>
    <w:rsid w:val="00C77391"/>
    <w:rsid w:val="00C815AC"/>
    <w:rsid w:val="00C83352"/>
    <w:rsid w:val="00C87CFE"/>
    <w:rsid w:val="00C87DFA"/>
    <w:rsid w:val="00C91CE3"/>
    <w:rsid w:val="00C920F2"/>
    <w:rsid w:val="00C92F46"/>
    <w:rsid w:val="00CA0AF6"/>
    <w:rsid w:val="00CA1609"/>
    <w:rsid w:val="00CA2447"/>
    <w:rsid w:val="00CA3E7C"/>
    <w:rsid w:val="00CA4D25"/>
    <w:rsid w:val="00CA7428"/>
    <w:rsid w:val="00CA77EF"/>
    <w:rsid w:val="00CB29A6"/>
    <w:rsid w:val="00CB59A1"/>
    <w:rsid w:val="00CB7F7C"/>
    <w:rsid w:val="00CB7F98"/>
    <w:rsid w:val="00CC082E"/>
    <w:rsid w:val="00CC0BFF"/>
    <w:rsid w:val="00CC0F06"/>
    <w:rsid w:val="00CC162D"/>
    <w:rsid w:val="00CC1A4F"/>
    <w:rsid w:val="00CC31C0"/>
    <w:rsid w:val="00CC59A7"/>
    <w:rsid w:val="00CC61EE"/>
    <w:rsid w:val="00CD0842"/>
    <w:rsid w:val="00CD0BFE"/>
    <w:rsid w:val="00CD271E"/>
    <w:rsid w:val="00CD56E9"/>
    <w:rsid w:val="00CD78D0"/>
    <w:rsid w:val="00CE082D"/>
    <w:rsid w:val="00CE0C13"/>
    <w:rsid w:val="00CE2732"/>
    <w:rsid w:val="00CE2AAF"/>
    <w:rsid w:val="00CE3F18"/>
    <w:rsid w:val="00CE4DD6"/>
    <w:rsid w:val="00CE57A8"/>
    <w:rsid w:val="00CE5AEE"/>
    <w:rsid w:val="00CE686F"/>
    <w:rsid w:val="00CE6E98"/>
    <w:rsid w:val="00CE75DE"/>
    <w:rsid w:val="00CF023E"/>
    <w:rsid w:val="00CF28CF"/>
    <w:rsid w:val="00CF479E"/>
    <w:rsid w:val="00CF481B"/>
    <w:rsid w:val="00CF664D"/>
    <w:rsid w:val="00CF7625"/>
    <w:rsid w:val="00D0197D"/>
    <w:rsid w:val="00D061F1"/>
    <w:rsid w:val="00D06C91"/>
    <w:rsid w:val="00D06F40"/>
    <w:rsid w:val="00D1041F"/>
    <w:rsid w:val="00D10E59"/>
    <w:rsid w:val="00D138B0"/>
    <w:rsid w:val="00D13A28"/>
    <w:rsid w:val="00D13B7B"/>
    <w:rsid w:val="00D151A9"/>
    <w:rsid w:val="00D156ED"/>
    <w:rsid w:val="00D16C6C"/>
    <w:rsid w:val="00D16E23"/>
    <w:rsid w:val="00D17D41"/>
    <w:rsid w:val="00D233C8"/>
    <w:rsid w:val="00D2340C"/>
    <w:rsid w:val="00D23D05"/>
    <w:rsid w:val="00D269C7"/>
    <w:rsid w:val="00D26BAA"/>
    <w:rsid w:val="00D26E9D"/>
    <w:rsid w:val="00D30900"/>
    <w:rsid w:val="00D3251F"/>
    <w:rsid w:val="00D3285F"/>
    <w:rsid w:val="00D32B51"/>
    <w:rsid w:val="00D354DB"/>
    <w:rsid w:val="00D37F56"/>
    <w:rsid w:val="00D40807"/>
    <w:rsid w:val="00D4108E"/>
    <w:rsid w:val="00D458F0"/>
    <w:rsid w:val="00D4738B"/>
    <w:rsid w:val="00D4790A"/>
    <w:rsid w:val="00D51012"/>
    <w:rsid w:val="00D5135F"/>
    <w:rsid w:val="00D51E0D"/>
    <w:rsid w:val="00D54448"/>
    <w:rsid w:val="00D553E8"/>
    <w:rsid w:val="00D55661"/>
    <w:rsid w:val="00D55A8A"/>
    <w:rsid w:val="00D5637B"/>
    <w:rsid w:val="00D57901"/>
    <w:rsid w:val="00D6060D"/>
    <w:rsid w:val="00D617EF"/>
    <w:rsid w:val="00D641E5"/>
    <w:rsid w:val="00D64343"/>
    <w:rsid w:val="00D67595"/>
    <w:rsid w:val="00D7056F"/>
    <w:rsid w:val="00D70573"/>
    <w:rsid w:val="00D70753"/>
    <w:rsid w:val="00D70FA6"/>
    <w:rsid w:val="00D74DFA"/>
    <w:rsid w:val="00D75E20"/>
    <w:rsid w:val="00D76E0D"/>
    <w:rsid w:val="00D77510"/>
    <w:rsid w:val="00D80624"/>
    <w:rsid w:val="00D81655"/>
    <w:rsid w:val="00D81705"/>
    <w:rsid w:val="00D82FA9"/>
    <w:rsid w:val="00D83669"/>
    <w:rsid w:val="00D84116"/>
    <w:rsid w:val="00D84671"/>
    <w:rsid w:val="00D9318A"/>
    <w:rsid w:val="00D951FB"/>
    <w:rsid w:val="00DA06F8"/>
    <w:rsid w:val="00DA1029"/>
    <w:rsid w:val="00DA43B7"/>
    <w:rsid w:val="00DA5A69"/>
    <w:rsid w:val="00DA611D"/>
    <w:rsid w:val="00DA7A56"/>
    <w:rsid w:val="00DB264B"/>
    <w:rsid w:val="00DB31A7"/>
    <w:rsid w:val="00DB3456"/>
    <w:rsid w:val="00DB4EE7"/>
    <w:rsid w:val="00DB5E13"/>
    <w:rsid w:val="00DB6DB4"/>
    <w:rsid w:val="00DC1D08"/>
    <w:rsid w:val="00DC212F"/>
    <w:rsid w:val="00DC4076"/>
    <w:rsid w:val="00DC50ED"/>
    <w:rsid w:val="00DC643A"/>
    <w:rsid w:val="00DC6D5C"/>
    <w:rsid w:val="00DD04FC"/>
    <w:rsid w:val="00DD13D5"/>
    <w:rsid w:val="00DD184F"/>
    <w:rsid w:val="00DD2732"/>
    <w:rsid w:val="00DD38F9"/>
    <w:rsid w:val="00DD4348"/>
    <w:rsid w:val="00DD5340"/>
    <w:rsid w:val="00DD6953"/>
    <w:rsid w:val="00DD69C4"/>
    <w:rsid w:val="00DE1176"/>
    <w:rsid w:val="00DE2598"/>
    <w:rsid w:val="00DE2ABB"/>
    <w:rsid w:val="00DE5A35"/>
    <w:rsid w:val="00DF07F1"/>
    <w:rsid w:val="00DF14F4"/>
    <w:rsid w:val="00DF155A"/>
    <w:rsid w:val="00DF1B2D"/>
    <w:rsid w:val="00DF34D8"/>
    <w:rsid w:val="00DF35E2"/>
    <w:rsid w:val="00DF362B"/>
    <w:rsid w:val="00DF416D"/>
    <w:rsid w:val="00DF6153"/>
    <w:rsid w:val="00DF6205"/>
    <w:rsid w:val="00DF7BE9"/>
    <w:rsid w:val="00E0114D"/>
    <w:rsid w:val="00E016C0"/>
    <w:rsid w:val="00E02FDC"/>
    <w:rsid w:val="00E03F7D"/>
    <w:rsid w:val="00E04F1F"/>
    <w:rsid w:val="00E07F3A"/>
    <w:rsid w:val="00E10E37"/>
    <w:rsid w:val="00E11342"/>
    <w:rsid w:val="00E11BE2"/>
    <w:rsid w:val="00E15B6D"/>
    <w:rsid w:val="00E169B4"/>
    <w:rsid w:val="00E17F57"/>
    <w:rsid w:val="00E207B4"/>
    <w:rsid w:val="00E22836"/>
    <w:rsid w:val="00E22C01"/>
    <w:rsid w:val="00E25037"/>
    <w:rsid w:val="00E258A9"/>
    <w:rsid w:val="00E27494"/>
    <w:rsid w:val="00E30769"/>
    <w:rsid w:val="00E3193A"/>
    <w:rsid w:val="00E33A4F"/>
    <w:rsid w:val="00E346EF"/>
    <w:rsid w:val="00E34FD2"/>
    <w:rsid w:val="00E356B0"/>
    <w:rsid w:val="00E35A0E"/>
    <w:rsid w:val="00E36301"/>
    <w:rsid w:val="00E40851"/>
    <w:rsid w:val="00E4358E"/>
    <w:rsid w:val="00E449BE"/>
    <w:rsid w:val="00E45025"/>
    <w:rsid w:val="00E4578E"/>
    <w:rsid w:val="00E4605B"/>
    <w:rsid w:val="00E469A1"/>
    <w:rsid w:val="00E503D0"/>
    <w:rsid w:val="00E5063F"/>
    <w:rsid w:val="00E51973"/>
    <w:rsid w:val="00E53691"/>
    <w:rsid w:val="00E536A6"/>
    <w:rsid w:val="00E5451F"/>
    <w:rsid w:val="00E5483F"/>
    <w:rsid w:val="00E5510E"/>
    <w:rsid w:val="00E55F03"/>
    <w:rsid w:val="00E562DA"/>
    <w:rsid w:val="00E5742A"/>
    <w:rsid w:val="00E57EBB"/>
    <w:rsid w:val="00E6239C"/>
    <w:rsid w:val="00E6613A"/>
    <w:rsid w:val="00E67C97"/>
    <w:rsid w:val="00E7067A"/>
    <w:rsid w:val="00E710DB"/>
    <w:rsid w:val="00E71144"/>
    <w:rsid w:val="00E718F4"/>
    <w:rsid w:val="00E71E4E"/>
    <w:rsid w:val="00E729AE"/>
    <w:rsid w:val="00E74083"/>
    <w:rsid w:val="00E763F7"/>
    <w:rsid w:val="00E7785D"/>
    <w:rsid w:val="00E80C22"/>
    <w:rsid w:val="00E8506C"/>
    <w:rsid w:val="00E86A51"/>
    <w:rsid w:val="00E90CDE"/>
    <w:rsid w:val="00E91AD4"/>
    <w:rsid w:val="00E923E6"/>
    <w:rsid w:val="00E94790"/>
    <w:rsid w:val="00E9660F"/>
    <w:rsid w:val="00EA3012"/>
    <w:rsid w:val="00EA3137"/>
    <w:rsid w:val="00EA336A"/>
    <w:rsid w:val="00EA44FE"/>
    <w:rsid w:val="00EA5AFC"/>
    <w:rsid w:val="00EA7015"/>
    <w:rsid w:val="00EA7DBA"/>
    <w:rsid w:val="00EB1214"/>
    <w:rsid w:val="00EB12AA"/>
    <w:rsid w:val="00EB1AB4"/>
    <w:rsid w:val="00EB5A3A"/>
    <w:rsid w:val="00EB7DCF"/>
    <w:rsid w:val="00EB7E18"/>
    <w:rsid w:val="00EC0E06"/>
    <w:rsid w:val="00EC3337"/>
    <w:rsid w:val="00EC3593"/>
    <w:rsid w:val="00EC65B6"/>
    <w:rsid w:val="00EC7E7F"/>
    <w:rsid w:val="00ED0F09"/>
    <w:rsid w:val="00ED198F"/>
    <w:rsid w:val="00ED1C30"/>
    <w:rsid w:val="00ED1EB9"/>
    <w:rsid w:val="00ED5C89"/>
    <w:rsid w:val="00ED6FAC"/>
    <w:rsid w:val="00EE0780"/>
    <w:rsid w:val="00EE0B59"/>
    <w:rsid w:val="00EE14F0"/>
    <w:rsid w:val="00EE22DD"/>
    <w:rsid w:val="00EE23CA"/>
    <w:rsid w:val="00EE3AA4"/>
    <w:rsid w:val="00EE5293"/>
    <w:rsid w:val="00EE5BB9"/>
    <w:rsid w:val="00EE6025"/>
    <w:rsid w:val="00EE6B17"/>
    <w:rsid w:val="00EE6B3F"/>
    <w:rsid w:val="00EE7DB6"/>
    <w:rsid w:val="00EF0D12"/>
    <w:rsid w:val="00EF0F94"/>
    <w:rsid w:val="00EF13F0"/>
    <w:rsid w:val="00EF2238"/>
    <w:rsid w:val="00EF2B92"/>
    <w:rsid w:val="00EF3357"/>
    <w:rsid w:val="00EF539A"/>
    <w:rsid w:val="00EF5937"/>
    <w:rsid w:val="00EF5A55"/>
    <w:rsid w:val="00EF6995"/>
    <w:rsid w:val="00EF7FF9"/>
    <w:rsid w:val="00F02DB3"/>
    <w:rsid w:val="00F02E1A"/>
    <w:rsid w:val="00F036C5"/>
    <w:rsid w:val="00F05620"/>
    <w:rsid w:val="00F06D27"/>
    <w:rsid w:val="00F06DB8"/>
    <w:rsid w:val="00F070DF"/>
    <w:rsid w:val="00F076D4"/>
    <w:rsid w:val="00F07D77"/>
    <w:rsid w:val="00F105EB"/>
    <w:rsid w:val="00F10A46"/>
    <w:rsid w:val="00F10EF9"/>
    <w:rsid w:val="00F10F19"/>
    <w:rsid w:val="00F11B84"/>
    <w:rsid w:val="00F124A6"/>
    <w:rsid w:val="00F202D9"/>
    <w:rsid w:val="00F216D7"/>
    <w:rsid w:val="00F237AF"/>
    <w:rsid w:val="00F23A6D"/>
    <w:rsid w:val="00F2563F"/>
    <w:rsid w:val="00F2649C"/>
    <w:rsid w:val="00F271F4"/>
    <w:rsid w:val="00F2733D"/>
    <w:rsid w:val="00F32389"/>
    <w:rsid w:val="00F32768"/>
    <w:rsid w:val="00F332AD"/>
    <w:rsid w:val="00F40055"/>
    <w:rsid w:val="00F412F3"/>
    <w:rsid w:val="00F41ABE"/>
    <w:rsid w:val="00F41EC6"/>
    <w:rsid w:val="00F420FB"/>
    <w:rsid w:val="00F43A0E"/>
    <w:rsid w:val="00F44E4F"/>
    <w:rsid w:val="00F45D31"/>
    <w:rsid w:val="00F46FA5"/>
    <w:rsid w:val="00F47AEF"/>
    <w:rsid w:val="00F506AE"/>
    <w:rsid w:val="00F51078"/>
    <w:rsid w:val="00F511B0"/>
    <w:rsid w:val="00F5449E"/>
    <w:rsid w:val="00F54A90"/>
    <w:rsid w:val="00F56B5B"/>
    <w:rsid w:val="00F57113"/>
    <w:rsid w:val="00F601D7"/>
    <w:rsid w:val="00F612FB"/>
    <w:rsid w:val="00F61A0B"/>
    <w:rsid w:val="00F6424F"/>
    <w:rsid w:val="00F67D3F"/>
    <w:rsid w:val="00F70C38"/>
    <w:rsid w:val="00F710EB"/>
    <w:rsid w:val="00F718C0"/>
    <w:rsid w:val="00F74170"/>
    <w:rsid w:val="00F7533E"/>
    <w:rsid w:val="00F76033"/>
    <w:rsid w:val="00F76810"/>
    <w:rsid w:val="00F76AB2"/>
    <w:rsid w:val="00F76CDE"/>
    <w:rsid w:val="00F7701E"/>
    <w:rsid w:val="00F80CFA"/>
    <w:rsid w:val="00F82397"/>
    <w:rsid w:val="00F8241C"/>
    <w:rsid w:val="00F82E82"/>
    <w:rsid w:val="00F840FF"/>
    <w:rsid w:val="00F84CB8"/>
    <w:rsid w:val="00F867BD"/>
    <w:rsid w:val="00F9121F"/>
    <w:rsid w:val="00F92DC3"/>
    <w:rsid w:val="00F930CB"/>
    <w:rsid w:val="00F93D4F"/>
    <w:rsid w:val="00F94CB1"/>
    <w:rsid w:val="00F94D54"/>
    <w:rsid w:val="00F953CB"/>
    <w:rsid w:val="00F95783"/>
    <w:rsid w:val="00F971D9"/>
    <w:rsid w:val="00F97F1D"/>
    <w:rsid w:val="00FA1596"/>
    <w:rsid w:val="00FA181D"/>
    <w:rsid w:val="00FA2274"/>
    <w:rsid w:val="00FA265A"/>
    <w:rsid w:val="00FA4732"/>
    <w:rsid w:val="00FA5032"/>
    <w:rsid w:val="00FA595E"/>
    <w:rsid w:val="00FA7F16"/>
    <w:rsid w:val="00FB1D95"/>
    <w:rsid w:val="00FB1F13"/>
    <w:rsid w:val="00FB2BD4"/>
    <w:rsid w:val="00FB51CC"/>
    <w:rsid w:val="00FB5B3A"/>
    <w:rsid w:val="00FB5F00"/>
    <w:rsid w:val="00FC1185"/>
    <w:rsid w:val="00FC24AE"/>
    <w:rsid w:val="00FC3322"/>
    <w:rsid w:val="00FC35B9"/>
    <w:rsid w:val="00FC3DAC"/>
    <w:rsid w:val="00FC42D6"/>
    <w:rsid w:val="00FC5163"/>
    <w:rsid w:val="00FC6A56"/>
    <w:rsid w:val="00FD1F12"/>
    <w:rsid w:val="00FD205E"/>
    <w:rsid w:val="00FD2429"/>
    <w:rsid w:val="00FD2F6A"/>
    <w:rsid w:val="00FD4B73"/>
    <w:rsid w:val="00FD57F0"/>
    <w:rsid w:val="00FD6449"/>
    <w:rsid w:val="00FE0F30"/>
    <w:rsid w:val="00FE15DC"/>
    <w:rsid w:val="00FE1ADE"/>
    <w:rsid w:val="00FE2B02"/>
    <w:rsid w:val="00FE42DD"/>
    <w:rsid w:val="00FE45A4"/>
    <w:rsid w:val="00FE48F2"/>
    <w:rsid w:val="00FE55C1"/>
    <w:rsid w:val="00FE597C"/>
    <w:rsid w:val="00FE7E67"/>
    <w:rsid w:val="00FF0AF3"/>
    <w:rsid w:val="00FF2538"/>
    <w:rsid w:val="00FF67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D90BA"/>
  <w15:chartTrackingRefBased/>
  <w15:docId w15:val="{D8E971B3-A442-473F-BD6A-6431017BC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9C202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34A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43D50"/>
    <w:pPr>
      <w:spacing w:before="100" w:beforeAutospacing="1" w:after="100" w:afterAutospacing="1"/>
      <w:outlineLvl w:val="2"/>
    </w:pPr>
    <w:rPr>
      <w:b/>
      <w:bCs/>
      <w:color w:val="auto"/>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styleId="Hyperlink">
    <w:name w:val="Hyperlink"/>
    <w:basedOn w:val="DefaultParagraphFont"/>
    <w:uiPriority w:val="99"/>
    <w:unhideWhenUsed/>
    <w:rsid w:val="001563A3"/>
    <w:rPr>
      <w:color w:val="0000FF"/>
      <w:u w:val="single"/>
    </w:rPr>
  </w:style>
  <w:style w:type="paragraph" w:styleId="NormalWeb">
    <w:name w:val="Normal (Web)"/>
    <w:basedOn w:val="Normal"/>
    <w:uiPriority w:val="99"/>
    <w:unhideWhenUsed/>
    <w:rsid w:val="009F718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9F718C"/>
    <w:rPr>
      <w:i/>
      <w:iCs/>
    </w:rPr>
  </w:style>
  <w:style w:type="character" w:styleId="Strong">
    <w:name w:val="Strong"/>
    <w:basedOn w:val="DefaultParagraphFont"/>
    <w:uiPriority w:val="22"/>
    <w:qFormat/>
    <w:rsid w:val="00903B8F"/>
    <w:rPr>
      <w:b/>
      <w:bCs/>
    </w:rPr>
  </w:style>
  <w:style w:type="character" w:styleId="UnresolvedMention">
    <w:name w:val="Unresolved Mention"/>
    <w:basedOn w:val="DefaultParagraphFont"/>
    <w:uiPriority w:val="99"/>
    <w:semiHidden/>
    <w:unhideWhenUsed/>
    <w:rsid w:val="00E30769"/>
    <w:rPr>
      <w:color w:val="605E5C"/>
      <w:shd w:val="clear" w:color="auto" w:fill="E1DFDD"/>
    </w:rPr>
  </w:style>
  <w:style w:type="paragraph" w:styleId="IntenseQuote">
    <w:name w:val="Intense Quote"/>
    <w:basedOn w:val="Normal"/>
    <w:next w:val="Normal"/>
    <w:link w:val="IntenseQuoteChar"/>
    <w:uiPriority w:val="30"/>
    <w:qFormat/>
    <w:rsid w:val="00E67C9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67C97"/>
    <w:rPr>
      <w:rFonts w:ascii="Times New Roman" w:eastAsia="Times New Roman" w:hAnsi="Times New Roman"/>
      <w:i/>
      <w:iCs/>
      <w:color w:val="4472C4" w:themeColor="accent1"/>
      <w:kern w:val="28"/>
    </w:rPr>
  </w:style>
  <w:style w:type="character" w:styleId="SubtleEmphasis">
    <w:name w:val="Subtle Emphasis"/>
    <w:basedOn w:val="DefaultParagraphFont"/>
    <w:uiPriority w:val="19"/>
    <w:qFormat/>
    <w:rsid w:val="00CE0C13"/>
    <w:rPr>
      <w:i/>
      <w:iCs/>
      <w:color w:val="404040" w:themeColor="text1" w:themeTint="BF"/>
    </w:rPr>
  </w:style>
  <w:style w:type="paragraph" w:styleId="Quote">
    <w:name w:val="Quote"/>
    <w:basedOn w:val="Normal"/>
    <w:next w:val="Normal"/>
    <w:link w:val="QuoteChar"/>
    <w:uiPriority w:val="29"/>
    <w:qFormat/>
    <w:rsid w:val="00CE0C1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0C13"/>
    <w:rPr>
      <w:rFonts w:ascii="Times New Roman" w:eastAsia="Times New Roman" w:hAnsi="Times New Roman"/>
      <w:i/>
      <w:iCs/>
      <w:color w:val="404040" w:themeColor="text1" w:themeTint="BF"/>
      <w:kern w:val="28"/>
    </w:rPr>
  </w:style>
  <w:style w:type="paragraph" w:styleId="ListParagraph">
    <w:name w:val="List Paragraph"/>
    <w:basedOn w:val="Normal"/>
    <w:uiPriority w:val="34"/>
    <w:qFormat/>
    <w:rsid w:val="00264A95"/>
    <w:pPr>
      <w:ind w:left="720"/>
      <w:contextualSpacing/>
    </w:pPr>
  </w:style>
  <w:style w:type="character" w:customStyle="1" w:styleId="Heading3Char">
    <w:name w:val="Heading 3 Char"/>
    <w:basedOn w:val="DefaultParagraphFont"/>
    <w:link w:val="Heading3"/>
    <w:uiPriority w:val="9"/>
    <w:rsid w:val="00043D50"/>
    <w:rPr>
      <w:rFonts w:ascii="Times New Roman" w:eastAsia="Times New Roman" w:hAnsi="Times New Roman"/>
      <w:b/>
      <w:bCs/>
      <w:sz w:val="27"/>
      <w:szCs w:val="27"/>
    </w:rPr>
  </w:style>
  <w:style w:type="paragraph" w:customStyle="1" w:styleId="has-text-align-center">
    <w:name w:val="has-text-align-center"/>
    <w:basedOn w:val="Normal"/>
    <w:rsid w:val="00043D50"/>
    <w:pPr>
      <w:spacing w:before="100" w:beforeAutospacing="1" w:after="100" w:afterAutospacing="1"/>
    </w:pPr>
    <w:rPr>
      <w:color w:val="auto"/>
      <w:kern w:val="0"/>
      <w:sz w:val="24"/>
      <w:szCs w:val="24"/>
    </w:rPr>
  </w:style>
  <w:style w:type="paragraph" w:customStyle="1" w:styleId="pzpzlf">
    <w:name w:val="pzpzlf"/>
    <w:basedOn w:val="Normal"/>
    <w:rsid w:val="003B48AC"/>
    <w:pPr>
      <w:spacing w:before="100" w:beforeAutospacing="1" w:after="100" w:afterAutospacing="1"/>
    </w:pPr>
    <w:rPr>
      <w:color w:val="auto"/>
      <w:kern w:val="0"/>
      <w:sz w:val="24"/>
      <w:szCs w:val="24"/>
    </w:rPr>
  </w:style>
  <w:style w:type="character" w:customStyle="1" w:styleId="uv3um">
    <w:name w:val="uv3um"/>
    <w:basedOn w:val="DefaultParagraphFont"/>
    <w:rsid w:val="003B48AC"/>
  </w:style>
  <w:style w:type="character" w:customStyle="1" w:styleId="Heading2Char">
    <w:name w:val="Heading 2 Char"/>
    <w:basedOn w:val="DefaultParagraphFont"/>
    <w:link w:val="Heading2"/>
    <w:uiPriority w:val="9"/>
    <w:semiHidden/>
    <w:rsid w:val="00034AF9"/>
    <w:rPr>
      <w:rFonts w:asciiTheme="majorHAnsi" w:eastAsiaTheme="majorEastAsia" w:hAnsiTheme="majorHAnsi" w:cstheme="majorBidi"/>
      <w:color w:val="2F5496" w:themeColor="accent1" w:themeShade="BF"/>
      <w:kern w:val="28"/>
      <w:sz w:val="26"/>
      <w:szCs w:val="26"/>
    </w:rPr>
  </w:style>
  <w:style w:type="character" w:customStyle="1" w:styleId="Heading1Char">
    <w:name w:val="Heading 1 Char"/>
    <w:basedOn w:val="DefaultParagraphFont"/>
    <w:link w:val="Heading1"/>
    <w:uiPriority w:val="9"/>
    <w:rsid w:val="009C2024"/>
    <w:rPr>
      <w:rFonts w:asciiTheme="majorHAnsi" w:eastAsiaTheme="majorEastAsia" w:hAnsiTheme="majorHAnsi" w:cstheme="majorBidi"/>
      <w:color w:val="2F5496" w:themeColor="accent1" w:themeShade="BF"/>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41602">
      <w:bodyDiv w:val="1"/>
      <w:marLeft w:val="0"/>
      <w:marRight w:val="0"/>
      <w:marTop w:val="0"/>
      <w:marBottom w:val="0"/>
      <w:divBdr>
        <w:top w:val="none" w:sz="0" w:space="0" w:color="auto"/>
        <w:left w:val="none" w:sz="0" w:space="0" w:color="auto"/>
        <w:bottom w:val="none" w:sz="0" w:space="0" w:color="auto"/>
        <w:right w:val="none" w:sz="0" w:space="0" w:color="auto"/>
      </w:divBdr>
    </w:div>
    <w:div w:id="32536969">
      <w:bodyDiv w:val="1"/>
      <w:marLeft w:val="0"/>
      <w:marRight w:val="0"/>
      <w:marTop w:val="0"/>
      <w:marBottom w:val="0"/>
      <w:divBdr>
        <w:top w:val="none" w:sz="0" w:space="0" w:color="auto"/>
        <w:left w:val="none" w:sz="0" w:space="0" w:color="auto"/>
        <w:bottom w:val="none" w:sz="0" w:space="0" w:color="auto"/>
        <w:right w:val="none" w:sz="0" w:space="0" w:color="auto"/>
      </w:divBdr>
    </w:div>
    <w:div w:id="36320315">
      <w:bodyDiv w:val="1"/>
      <w:marLeft w:val="0"/>
      <w:marRight w:val="0"/>
      <w:marTop w:val="0"/>
      <w:marBottom w:val="0"/>
      <w:divBdr>
        <w:top w:val="none" w:sz="0" w:space="0" w:color="auto"/>
        <w:left w:val="none" w:sz="0" w:space="0" w:color="auto"/>
        <w:bottom w:val="none" w:sz="0" w:space="0" w:color="auto"/>
        <w:right w:val="none" w:sz="0" w:space="0" w:color="auto"/>
      </w:divBdr>
    </w:div>
    <w:div w:id="107968900">
      <w:bodyDiv w:val="1"/>
      <w:marLeft w:val="0"/>
      <w:marRight w:val="0"/>
      <w:marTop w:val="0"/>
      <w:marBottom w:val="0"/>
      <w:divBdr>
        <w:top w:val="none" w:sz="0" w:space="0" w:color="auto"/>
        <w:left w:val="none" w:sz="0" w:space="0" w:color="auto"/>
        <w:bottom w:val="none" w:sz="0" w:space="0" w:color="auto"/>
        <w:right w:val="none" w:sz="0" w:space="0" w:color="auto"/>
      </w:divBdr>
    </w:div>
    <w:div w:id="110130626">
      <w:bodyDiv w:val="1"/>
      <w:marLeft w:val="0"/>
      <w:marRight w:val="0"/>
      <w:marTop w:val="0"/>
      <w:marBottom w:val="0"/>
      <w:divBdr>
        <w:top w:val="none" w:sz="0" w:space="0" w:color="auto"/>
        <w:left w:val="none" w:sz="0" w:space="0" w:color="auto"/>
        <w:bottom w:val="none" w:sz="0" w:space="0" w:color="auto"/>
        <w:right w:val="none" w:sz="0" w:space="0" w:color="auto"/>
      </w:divBdr>
    </w:div>
    <w:div w:id="204490628">
      <w:bodyDiv w:val="1"/>
      <w:marLeft w:val="0"/>
      <w:marRight w:val="0"/>
      <w:marTop w:val="0"/>
      <w:marBottom w:val="0"/>
      <w:divBdr>
        <w:top w:val="none" w:sz="0" w:space="0" w:color="auto"/>
        <w:left w:val="none" w:sz="0" w:space="0" w:color="auto"/>
        <w:bottom w:val="none" w:sz="0" w:space="0" w:color="auto"/>
        <w:right w:val="none" w:sz="0" w:space="0" w:color="auto"/>
      </w:divBdr>
    </w:div>
    <w:div w:id="228926818">
      <w:bodyDiv w:val="1"/>
      <w:marLeft w:val="0"/>
      <w:marRight w:val="0"/>
      <w:marTop w:val="0"/>
      <w:marBottom w:val="0"/>
      <w:divBdr>
        <w:top w:val="none" w:sz="0" w:space="0" w:color="auto"/>
        <w:left w:val="none" w:sz="0" w:space="0" w:color="auto"/>
        <w:bottom w:val="none" w:sz="0" w:space="0" w:color="auto"/>
        <w:right w:val="none" w:sz="0" w:space="0" w:color="auto"/>
      </w:divBdr>
    </w:div>
    <w:div w:id="240070540">
      <w:bodyDiv w:val="1"/>
      <w:marLeft w:val="0"/>
      <w:marRight w:val="0"/>
      <w:marTop w:val="0"/>
      <w:marBottom w:val="0"/>
      <w:divBdr>
        <w:top w:val="none" w:sz="0" w:space="0" w:color="auto"/>
        <w:left w:val="none" w:sz="0" w:space="0" w:color="auto"/>
        <w:bottom w:val="none" w:sz="0" w:space="0" w:color="auto"/>
        <w:right w:val="none" w:sz="0" w:space="0" w:color="auto"/>
      </w:divBdr>
    </w:div>
    <w:div w:id="347870002">
      <w:bodyDiv w:val="1"/>
      <w:marLeft w:val="0"/>
      <w:marRight w:val="0"/>
      <w:marTop w:val="0"/>
      <w:marBottom w:val="0"/>
      <w:divBdr>
        <w:top w:val="none" w:sz="0" w:space="0" w:color="auto"/>
        <w:left w:val="none" w:sz="0" w:space="0" w:color="auto"/>
        <w:bottom w:val="none" w:sz="0" w:space="0" w:color="auto"/>
        <w:right w:val="none" w:sz="0" w:space="0" w:color="auto"/>
      </w:divBdr>
    </w:div>
    <w:div w:id="467556660">
      <w:bodyDiv w:val="1"/>
      <w:marLeft w:val="0"/>
      <w:marRight w:val="0"/>
      <w:marTop w:val="0"/>
      <w:marBottom w:val="0"/>
      <w:divBdr>
        <w:top w:val="none" w:sz="0" w:space="0" w:color="auto"/>
        <w:left w:val="none" w:sz="0" w:space="0" w:color="auto"/>
        <w:bottom w:val="none" w:sz="0" w:space="0" w:color="auto"/>
        <w:right w:val="none" w:sz="0" w:space="0" w:color="auto"/>
      </w:divBdr>
    </w:div>
    <w:div w:id="486827261">
      <w:bodyDiv w:val="1"/>
      <w:marLeft w:val="0"/>
      <w:marRight w:val="0"/>
      <w:marTop w:val="0"/>
      <w:marBottom w:val="0"/>
      <w:divBdr>
        <w:top w:val="none" w:sz="0" w:space="0" w:color="auto"/>
        <w:left w:val="none" w:sz="0" w:space="0" w:color="auto"/>
        <w:bottom w:val="none" w:sz="0" w:space="0" w:color="auto"/>
        <w:right w:val="none" w:sz="0" w:space="0" w:color="auto"/>
      </w:divBdr>
    </w:div>
    <w:div w:id="589774647">
      <w:bodyDiv w:val="1"/>
      <w:marLeft w:val="0"/>
      <w:marRight w:val="0"/>
      <w:marTop w:val="0"/>
      <w:marBottom w:val="0"/>
      <w:divBdr>
        <w:top w:val="none" w:sz="0" w:space="0" w:color="auto"/>
        <w:left w:val="none" w:sz="0" w:space="0" w:color="auto"/>
        <w:bottom w:val="none" w:sz="0" w:space="0" w:color="auto"/>
        <w:right w:val="none" w:sz="0" w:space="0" w:color="auto"/>
      </w:divBdr>
      <w:divsChild>
        <w:div w:id="1231306857">
          <w:marLeft w:val="0"/>
          <w:marRight w:val="0"/>
          <w:marTop w:val="0"/>
          <w:marBottom w:val="0"/>
          <w:divBdr>
            <w:top w:val="none" w:sz="0" w:space="0" w:color="auto"/>
            <w:left w:val="none" w:sz="0" w:space="0" w:color="auto"/>
            <w:bottom w:val="none" w:sz="0" w:space="0" w:color="auto"/>
            <w:right w:val="none" w:sz="0" w:space="0" w:color="auto"/>
          </w:divBdr>
        </w:div>
        <w:div w:id="1371419277">
          <w:marLeft w:val="0"/>
          <w:marRight w:val="0"/>
          <w:marTop w:val="0"/>
          <w:marBottom w:val="180"/>
          <w:divBdr>
            <w:top w:val="none" w:sz="0" w:space="0" w:color="auto"/>
            <w:left w:val="none" w:sz="0" w:space="0" w:color="auto"/>
            <w:bottom w:val="none" w:sz="0" w:space="0" w:color="auto"/>
            <w:right w:val="none" w:sz="0" w:space="0" w:color="auto"/>
          </w:divBdr>
        </w:div>
        <w:div w:id="1445003282">
          <w:marLeft w:val="0"/>
          <w:marRight w:val="0"/>
          <w:marTop w:val="0"/>
          <w:marBottom w:val="180"/>
          <w:divBdr>
            <w:top w:val="none" w:sz="0" w:space="0" w:color="auto"/>
            <w:left w:val="none" w:sz="0" w:space="0" w:color="auto"/>
            <w:bottom w:val="none" w:sz="0" w:space="0" w:color="auto"/>
            <w:right w:val="none" w:sz="0" w:space="0" w:color="auto"/>
          </w:divBdr>
        </w:div>
        <w:div w:id="1880583268">
          <w:marLeft w:val="0"/>
          <w:marRight w:val="0"/>
          <w:marTop w:val="0"/>
          <w:marBottom w:val="180"/>
          <w:divBdr>
            <w:top w:val="none" w:sz="0" w:space="0" w:color="auto"/>
            <w:left w:val="none" w:sz="0" w:space="0" w:color="auto"/>
            <w:bottom w:val="none" w:sz="0" w:space="0" w:color="auto"/>
            <w:right w:val="none" w:sz="0" w:space="0" w:color="auto"/>
          </w:divBdr>
        </w:div>
      </w:divsChild>
    </w:div>
    <w:div w:id="601845148">
      <w:bodyDiv w:val="1"/>
      <w:marLeft w:val="0"/>
      <w:marRight w:val="0"/>
      <w:marTop w:val="0"/>
      <w:marBottom w:val="0"/>
      <w:divBdr>
        <w:top w:val="none" w:sz="0" w:space="0" w:color="auto"/>
        <w:left w:val="none" w:sz="0" w:space="0" w:color="auto"/>
        <w:bottom w:val="none" w:sz="0" w:space="0" w:color="auto"/>
        <w:right w:val="none" w:sz="0" w:space="0" w:color="auto"/>
      </w:divBdr>
    </w:div>
    <w:div w:id="662467091">
      <w:bodyDiv w:val="1"/>
      <w:marLeft w:val="0"/>
      <w:marRight w:val="0"/>
      <w:marTop w:val="0"/>
      <w:marBottom w:val="0"/>
      <w:divBdr>
        <w:top w:val="none" w:sz="0" w:space="0" w:color="auto"/>
        <w:left w:val="none" w:sz="0" w:space="0" w:color="auto"/>
        <w:bottom w:val="none" w:sz="0" w:space="0" w:color="auto"/>
        <w:right w:val="none" w:sz="0" w:space="0" w:color="auto"/>
      </w:divBdr>
    </w:div>
    <w:div w:id="688524335">
      <w:bodyDiv w:val="1"/>
      <w:marLeft w:val="0"/>
      <w:marRight w:val="0"/>
      <w:marTop w:val="0"/>
      <w:marBottom w:val="0"/>
      <w:divBdr>
        <w:top w:val="none" w:sz="0" w:space="0" w:color="auto"/>
        <w:left w:val="none" w:sz="0" w:space="0" w:color="auto"/>
        <w:bottom w:val="none" w:sz="0" w:space="0" w:color="auto"/>
        <w:right w:val="none" w:sz="0" w:space="0" w:color="auto"/>
      </w:divBdr>
    </w:div>
    <w:div w:id="715930751">
      <w:bodyDiv w:val="1"/>
      <w:marLeft w:val="0"/>
      <w:marRight w:val="0"/>
      <w:marTop w:val="0"/>
      <w:marBottom w:val="0"/>
      <w:divBdr>
        <w:top w:val="none" w:sz="0" w:space="0" w:color="auto"/>
        <w:left w:val="none" w:sz="0" w:space="0" w:color="auto"/>
        <w:bottom w:val="none" w:sz="0" w:space="0" w:color="auto"/>
        <w:right w:val="none" w:sz="0" w:space="0" w:color="auto"/>
      </w:divBdr>
    </w:div>
    <w:div w:id="763958828">
      <w:bodyDiv w:val="1"/>
      <w:marLeft w:val="0"/>
      <w:marRight w:val="0"/>
      <w:marTop w:val="0"/>
      <w:marBottom w:val="0"/>
      <w:divBdr>
        <w:top w:val="none" w:sz="0" w:space="0" w:color="auto"/>
        <w:left w:val="none" w:sz="0" w:space="0" w:color="auto"/>
        <w:bottom w:val="none" w:sz="0" w:space="0" w:color="auto"/>
        <w:right w:val="none" w:sz="0" w:space="0" w:color="auto"/>
      </w:divBdr>
    </w:div>
    <w:div w:id="778794516">
      <w:bodyDiv w:val="1"/>
      <w:marLeft w:val="0"/>
      <w:marRight w:val="0"/>
      <w:marTop w:val="0"/>
      <w:marBottom w:val="0"/>
      <w:divBdr>
        <w:top w:val="none" w:sz="0" w:space="0" w:color="auto"/>
        <w:left w:val="none" w:sz="0" w:space="0" w:color="auto"/>
        <w:bottom w:val="none" w:sz="0" w:space="0" w:color="auto"/>
        <w:right w:val="none" w:sz="0" w:space="0" w:color="auto"/>
      </w:divBdr>
    </w:div>
    <w:div w:id="844785966">
      <w:bodyDiv w:val="1"/>
      <w:marLeft w:val="0"/>
      <w:marRight w:val="0"/>
      <w:marTop w:val="0"/>
      <w:marBottom w:val="0"/>
      <w:divBdr>
        <w:top w:val="none" w:sz="0" w:space="0" w:color="auto"/>
        <w:left w:val="none" w:sz="0" w:space="0" w:color="auto"/>
        <w:bottom w:val="none" w:sz="0" w:space="0" w:color="auto"/>
        <w:right w:val="none" w:sz="0" w:space="0" w:color="auto"/>
      </w:divBdr>
    </w:div>
    <w:div w:id="850989417">
      <w:bodyDiv w:val="1"/>
      <w:marLeft w:val="0"/>
      <w:marRight w:val="0"/>
      <w:marTop w:val="0"/>
      <w:marBottom w:val="0"/>
      <w:divBdr>
        <w:top w:val="none" w:sz="0" w:space="0" w:color="auto"/>
        <w:left w:val="none" w:sz="0" w:space="0" w:color="auto"/>
        <w:bottom w:val="none" w:sz="0" w:space="0" w:color="auto"/>
        <w:right w:val="none" w:sz="0" w:space="0" w:color="auto"/>
      </w:divBdr>
    </w:div>
    <w:div w:id="896815696">
      <w:bodyDiv w:val="1"/>
      <w:marLeft w:val="0"/>
      <w:marRight w:val="0"/>
      <w:marTop w:val="0"/>
      <w:marBottom w:val="0"/>
      <w:divBdr>
        <w:top w:val="none" w:sz="0" w:space="0" w:color="auto"/>
        <w:left w:val="none" w:sz="0" w:space="0" w:color="auto"/>
        <w:bottom w:val="none" w:sz="0" w:space="0" w:color="auto"/>
        <w:right w:val="none" w:sz="0" w:space="0" w:color="auto"/>
      </w:divBdr>
      <w:divsChild>
        <w:div w:id="726346191">
          <w:marLeft w:val="0"/>
          <w:marRight w:val="300"/>
          <w:marTop w:val="0"/>
          <w:marBottom w:val="300"/>
          <w:divBdr>
            <w:top w:val="none" w:sz="0" w:space="0" w:color="auto"/>
            <w:left w:val="none" w:sz="0" w:space="0" w:color="auto"/>
            <w:bottom w:val="none" w:sz="0" w:space="0" w:color="auto"/>
            <w:right w:val="none" w:sz="0" w:space="0" w:color="auto"/>
          </w:divBdr>
          <w:divsChild>
            <w:div w:id="251816755">
              <w:marLeft w:val="-165"/>
              <w:marRight w:val="0"/>
              <w:marTop w:val="0"/>
              <w:marBottom w:val="0"/>
              <w:divBdr>
                <w:top w:val="none" w:sz="0" w:space="0" w:color="auto"/>
                <w:left w:val="none" w:sz="0" w:space="0" w:color="auto"/>
                <w:bottom w:val="none" w:sz="0" w:space="0" w:color="auto"/>
                <w:right w:val="none" w:sz="0" w:space="0" w:color="auto"/>
              </w:divBdr>
            </w:div>
            <w:div w:id="786504767">
              <w:marLeft w:val="0"/>
              <w:marRight w:val="0"/>
              <w:marTop w:val="0"/>
              <w:marBottom w:val="30"/>
              <w:divBdr>
                <w:top w:val="none" w:sz="0" w:space="0" w:color="auto"/>
                <w:left w:val="none" w:sz="0" w:space="0" w:color="auto"/>
                <w:bottom w:val="none" w:sz="0" w:space="0" w:color="auto"/>
                <w:right w:val="none" w:sz="0" w:space="0" w:color="auto"/>
              </w:divBdr>
              <w:divsChild>
                <w:div w:id="421335936">
                  <w:marLeft w:val="0"/>
                  <w:marRight w:val="0"/>
                  <w:marTop w:val="0"/>
                  <w:marBottom w:val="0"/>
                  <w:divBdr>
                    <w:top w:val="none" w:sz="0" w:space="0" w:color="auto"/>
                    <w:left w:val="none" w:sz="0" w:space="0" w:color="auto"/>
                    <w:bottom w:val="none" w:sz="0" w:space="0" w:color="auto"/>
                    <w:right w:val="none" w:sz="0" w:space="0" w:color="auto"/>
                  </w:divBdr>
                </w:div>
                <w:div w:id="4712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224066">
          <w:marLeft w:val="0"/>
          <w:marRight w:val="300"/>
          <w:marTop w:val="0"/>
          <w:marBottom w:val="300"/>
          <w:divBdr>
            <w:top w:val="none" w:sz="0" w:space="0" w:color="auto"/>
            <w:left w:val="none" w:sz="0" w:space="0" w:color="auto"/>
            <w:bottom w:val="none" w:sz="0" w:space="0" w:color="auto"/>
            <w:right w:val="none" w:sz="0" w:space="0" w:color="auto"/>
          </w:divBdr>
          <w:divsChild>
            <w:div w:id="1404988299">
              <w:marLeft w:val="0"/>
              <w:marRight w:val="0"/>
              <w:marTop w:val="0"/>
              <w:marBottom w:val="30"/>
              <w:divBdr>
                <w:top w:val="none" w:sz="0" w:space="0" w:color="auto"/>
                <w:left w:val="none" w:sz="0" w:space="0" w:color="auto"/>
                <w:bottom w:val="none" w:sz="0" w:space="0" w:color="auto"/>
                <w:right w:val="none" w:sz="0" w:space="0" w:color="auto"/>
              </w:divBdr>
              <w:divsChild>
                <w:div w:id="412119714">
                  <w:marLeft w:val="0"/>
                  <w:marRight w:val="0"/>
                  <w:marTop w:val="0"/>
                  <w:marBottom w:val="0"/>
                  <w:divBdr>
                    <w:top w:val="none" w:sz="0" w:space="0" w:color="auto"/>
                    <w:left w:val="none" w:sz="0" w:space="0" w:color="auto"/>
                    <w:bottom w:val="none" w:sz="0" w:space="0" w:color="auto"/>
                    <w:right w:val="none" w:sz="0" w:space="0" w:color="auto"/>
                  </w:divBdr>
                </w:div>
              </w:divsChild>
            </w:div>
            <w:div w:id="1818913249">
              <w:marLeft w:val="105"/>
              <w:marRight w:val="105"/>
              <w:marTop w:val="435"/>
              <w:marBottom w:val="0"/>
              <w:divBdr>
                <w:top w:val="none" w:sz="0" w:space="0" w:color="auto"/>
                <w:left w:val="none" w:sz="0" w:space="0" w:color="auto"/>
                <w:bottom w:val="none" w:sz="0" w:space="0" w:color="auto"/>
                <w:right w:val="none" w:sz="0" w:space="0" w:color="auto"/>
              </w:divBdr>
            </w:div>
          </w:divsChild>
        </w:div>
        <w:div w:id="2010520653">
          <w:marLeft w:val="0"/>
          <w:marRight w:val="300"/>
          <w:marTop w:val="0"/>
          <w:marBottom w:val="300"/>
          <w:divBdr>
            <w:top w:val="none" w:sz="0" w:space="0" w:color="auto"/>
            <w:left w:val="none" w:sz="0" w:space="0" w:color="auto"/>
            <w:bottom w:val="none" w:sz="0" w:space="0" w:color="auto"/>
            <w:right w:val="none" w:sz="0" w:space="0" w:color="auto"/>
          </w:divBdr>
        </w:div>
      </w:divsChild>
    </w:div>
    <w:div w:id="918254909">
      <w:bodyDiv w:val="1"/>
      <w:marLeft w:val="0"/>
      <w:marRight w:val="0"/>
      <w:marTop w:val="0"/>
      <w:marBottom w:val="0"/>
      <w:divBdr>
        <w:top w:val="none" w:sz="0" w:space="0" w:color="auto"/>
        <w:left w:val="none" w:sz="0" w:space="0" w:color="auto"/>
        <w:bottom w:val="none" w:sz="0" w:space="0" w:color="auto"/>
        <w:right w:val="none" w:sz="0" w:space="0" w:color="auto"/>
      </w:divBdr>
    </w:div>
    <w:div w:id="956185119">
      <w:bodyDiv w:val="1"/>
      <w:marLeft w:val="0"/>
      <w:marRight w:val="0"/>
      <w:marTop w:val="0"/>
      <w:marBottom w:val="0"/>
      <w:divBdr>
        <w:top w:val="none" w:sz="0" w:space="0" w:color="auto"/>
        <w:left w:val="none" w:sz="0" w:space="0" w:color="auto"/>
        <w:bottom w:val="none" w:sz="0" w:space="0" w:color="auto"/>
        <w:right w:val="none" w:sz="0" w:space="0" w:color="auto"/>
      </w:divBdr>
      <w:divsChild>
        <w:div w:id="444741087">
          <w:marLeft w:val="0"/>
          <w:marRight w:val="0"/>
          <w:marTop w:val="0"/>
          <w:marBottom w:val="0"/>
          <w:divBdr>
            <w:top w:val="none" w:sz="0" w:space="0" w:color="auto"/>
            <w:left w:val="none" w:sz="0" w:space="0" w:color="auto"/>
            <w:bottom w:val="none" w:sz="0" w:space="0" w:color="auto"/>
            <w:right w:val="none" w:sz="0" w:space="0" w:color="auto"/>
          </w:divBdr>
        </w:div>
        <w:div w:id="968782603">
          <w:marLeft w:val="0"/>
          <w:marRight w:val="0"/>
          <w:marTop w:val="0"/>
          <w:marBottom w:val="0"/>
          <w:divBdr>
            <w:top w:val="none" w:sz="0" w:space="0" w:color="auto"/>
            <w:left w:val="none" w:sz="0" w:space="0" w:color="auto"/>
            <w:bottom w:val="none" w:sz="0" w:space="0" w:color="auto"/>
            <w:right w:val="none" w:sz="0" w:space="0" w:color="auto"/>
          </w:divBdr>
          <w:divsChild>
            <w:div w:id="1540125896">
              <w:marLeft w:val="0"/>
              <w:marRight w:val="0"/>
              <w:marTop w:val="0"/>
              <w:marBottom w:val="0"/>
              <w:divBdr>
                <w:top w:val="none" w:sz="0" w:space="0" w:color="auto"/>
                <w:left w:val="none" w:sz="0" w:space="0" w:color="auto"/>
                <w:bottom w:val="none" w:sz="0" w:space="0" w:color="auto"/>
                <w:right w:val="none" w:sz="0" w:space="0" w:color="auto"/>
              </w:divBdr>
              <w:divsChild>
                <w:div w:id="2062095594">
                  <w:marLeft w:val="0"/>
                  <w:marRight w:val="0"/>
                  <w:marTop w:val="0"/>
                  <w:marBottom w:val="0"/>
                  <w:divBdr>
                    <w:top w:val="none" w:sz="0" w:space="0" w:color="auto"/>
                    <w:left w:val="none" w:sz="0" w:space="0" w:color="auto"/>
                    <w:bottom w:val="none" w:sz="0" w:space="0" w:color="auto"/>
                    <w:right w:val="none" w:sz="0" w:space="0" w:color="auto"/>
                  </w:divBdr>
                  <w:divsChild>
                    <w:div w:id="1769697681">
                      <w:marLeft w:val="0"/>
                      <w:marRight w:val="0"/>
                      <w:marTop w:val="0"/>
                      <w:marBottom w:val="0"/>
                      <w:divBdr>
                        <w:top w:val="none" w:sz="0" w:space="0" w:color="auto"/>
                        <w:left w:val="none" w:sz="0" w:space="0" w:color="auto"/>
                        <w:bottom w:val="none" w:sz="0" w:space="0" w:color="auto"/>
                        <w:right w:val="none" w:sz="0" w:space="0" w:color="auto"/>
                      </w:divBdr>
                      <w:divsChild>
                        <w:div w:id="229583600">
                          <w:marLeft w:val="0"/>
                          <w:marRight w:val="0"/>
                          <w:marTop w:val="0"/>
                          <w:marBottom w:val="0"/>
                          <w:divBdr>
                            <w:top w:val="none" w:sz="0" w:space="0" w:color="auto"/>
                            <w:left w:val="none" w:sz="0" w:space="0" w:color="auto"/>
                            <w:bottom w:val="none" w:sz="0" w:space="0" w:color="auto"/>
                            <w:right w:val="none" w:sz="0" w:space="0" w:color="auto"/>
                          </w:divBdr>
                        </w:div>
                        <w:div w:id="2050296185">
                          <w:marLeft w:val="0"/>
                          <w:marRight w:val="0"/>
                          <w:marTop w:val="0"/>
                          <w:marBottom w:val="0"/>
                          <w:divBdr>
                            <w:top w:val="none" w:sz="0" w:space="0" w:color="auto"/>
                            <w:left w:val="none" w:sz="0" w:space="0" w:color="auto"/>
                            <w:bottom w:val="none" w:sz="0" w:space="0" w:color="auto"/>
                            <w:right w:val="none" w:sz="0" w:space="0" w:color="auto"/>
                          </w:divBdr>
                          <w:divsChild>
                            <w:div w:id="316568247">
                              <w:marLeft w:val="0"/>
                              <w:marRight w:val="0"/>
                              <w:marTop w:val="0"/>
                              <w:marBottom w:val="0"/>
                              <w:divBdr>
                                <w:top w:val="none" w:sz="0" w:space="0" w:color="auto"/>
                                <w:left w:val="none" w:sz="0" w:space="0" w:color="auto"/>
                                <w:bottom w:val="none" w:sz="0" w:space="0" w:color="auto"/>
                                <w:right w:val="none" w:sz="0" w:space="0" w:color="auto"/>
                              </w:divBdr>
                            </w:div>
                            <w:div w:id="63571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304887">
      <w:bodyDiv w:val="1"/>
      <w:marLeft w:val="0"/>
      <w:marRight w:val="0"/>
      <w:marTop w:val="0"/>
      <w:marBottom w:val="0"/>
      <w:divBdr>
        <w:top w:val="none" w:sz="0" w:space="0" w:color="auto"/>
        <w:left w:val="none" w:sz="0" w:space="0" w:color="auto"/>
        <w:bottom w:val="none" w:sz="0" w:space="0" w:color="auto"/>
        <w:right w:val="none" w:sz="0" w:space="0" w:color="auto"/>
      </w:divBdr>
      <w:divsChild>
        <w:div w:id="114375302">
          <w:marLeft w:val="0"/>
          <w:marRight w:val="0"/>
          <w:marTop w:val="0"/>
          <w:marBottom w:val="0"/>
          <w:divBdr>
            <w:top w:val="none" w:sz="0" w:space="0" w:color="auto"/>
            <w:left w:val="none" w:sz="0" w:space="0" w:color="auto"/>
            <w:bottom w:val="none" w:sz="0" w:space="0" w:color="auto"/>
            <w:right w:val="none" w:sz="0" w:space="0" w:color="auto"/>
          </w:divBdr>
        </w:div>
        <w:div w:id="600456266">
          <w:marLeft w:val="0"/>
          <w:marRight w:val="0"/>
          <w:marTop w:val="0"/>
          <w:marBottom w:val="180"/>
          <w:divBdr>
            <w:top w:val="none" w:sz="0" w:space="0" w:color="auto"/>
            <w:left w:val="none" w:sz="0" w:space="0" w:color="auto"/>
            <w:bottom w:val="none" w:sz="0" w:space="0" w:color="auto"/>
            <w:right w:val="none" w:sz="0" w:space="0" w:color="auto"/>
          </w:divBdr>
        </w:div>
        <w:div w:id="1016545078">
          <w:marLeft w:val="0"/>
          <w:marRight w:val="0"/>
          <w:marTop w:val="0"/>
          <w:marBottom w:val="180"/>
          <w:divBdr>
            <w:top w:val="none" w:sz="0" w:space="0" w:color="auto"/>
            <w:left w:val="none" w:sz="0" w:space="0" w:color="auto"/>
            <w:bottom w:val="none" w:sz="0" w:space="0" w:color="auto"/>
            <w:right w:val="none" w:sz="0" w:space="0" w:color="auto"/>
          </w:divBdr>
        </w:div>
        <w:div w:id="1299988633">
          <w:marLeft w:val="0"/>
          <w:marRight w:val="0"/>
          <w:marTop w:val="0"/>
          <w:marBottom w:val="180"/>
          <w:divBdr>
            <w:top w:val="none" w:sz="0" w:space="0" w:color="auto"/>
            <w:left w:val="none" w:sz="0" w:space="0" w:color="auto"/>
            <w:bottom w:val="none" w:sz="0" w:space="0" w:color="auto"/>
            <w:right w:val="none" w:sz="0" w:space="0" w:color="auto"/>
          </w:divBdr>
        </w:div>
      </w:divsChild>
    </w:div>
    <w:div w:id="983005527">
      <w:bodyDiv w:val="1"/>
      <w:marLeft w:val="0"/>
      <w:marRight w:val="0"/>
      <w:marTop w:val="0"/>
      <w:marBottom w:val="0"/>
      <w:divBdr>
        <w:top w:val="none" w:sz="0" w:space="0" w:color="auto"/>
        <w:left w:val="none" w:sz="0" w:space="0" w:color="auto"/>
        <w:bottom w:val="none" w:sz="0" w:space="0" w:color="auto"/>
        <w:right w:val="none" w:sz="0" w:space="0" w:color="auto"/>
      </w:divBdr>
    </w:div>
    <w:div w:id="1014961735">
      <w:bodyDiv w:val="1"/>
      <w:marLeft w:val="0"/>
      <w:marRight w:val="0"/>
      <w:marTop w:val="0"/>
      <w:marBottom w:val="0"/>
      <w:divBdr>
        <w:top w:val="none" w:sz="0" w:space="0" w:color="auto"/>
        <w:left w:val="none" w:sz="0" w:space="0" w:color="auto"/>
        <w:bottom w:val="none" w:sz="0" w:space="0" w:color="auto"/>
        <w:right w:val="none" w:sz="0" w:space="0" w:color="auto"/>
      </w:divBdr>
    </w:div>
    <w:div w:id="1036470046">
      <w:bodyDiv w:val="1"/>
      <w:marLeft w:val="0"/>
      <w:marRight w:val="0"/>
      <w:marTop w:val="0"/>
      <w:marBottom w:val="0"/>
      <w:divBdr>
        <w:top w:val="none" w:sz="0" w:space="0" w:color="auto"/>
        <w:left w:val="none" w:sz="0" w:space="0" w:color="auto"/>
        <w:bottom w:val="none" w:sz="0" w:space="0" w:color="auto"/>
        <w:right w:val="none" w:sz="0" w:space="0" w:color="auto"/>
      </w:divBdr>
    </w:div>
    <w:div w:id="1041829573">
      <w:bodyDiv w:val="1"/>
      <w:marLeft w:val="0"/>
      <w:marRight w:val="0"/>
      <w:marTop w:val="0"/>
      <w:marBottom w:val="0"/>
      <w:divBdr>
        <w:top w:val="none" w:sz="0" w:space="0" w:color="auto"/>
        <w:left w:val="none" w:sz="0" w:space="0" w:color="auto"/>
        <w:bottom w:val="none" w:sz="0" w:space="0" w:color="auto"/>
        <w:right w:val="none" w:sz="0" w:space="0" w:color="auto"/>
      </w:divBdr>
    </w:div>
    <w:div w:id="1049039994">
      <w:bodyDiv w:val="1"/>
      <w:marLeft w:val="0"/>
      <w:marRight w:val="0"/>
      <w:marTop w:val="0"/>
      <w:marBottom w:val="0"/>
      <w:divBdr>
        <w:top w:val="none" w:sz="0" w:space="0" w:color="auto"/>
        <w:left w:val="none" w:sz="0" w:space="0" w:color="auto"/>
        <w:bottom w:val="none" w:sz="0" w:space="0" w:color="auto"/>
        <w:right w:val="none" w:sz="0" w:space="0" w:color="auto"/>
      </w:divBdr>
    </w:div>
    <w:div w:id="1055085869">
      <w:bodyDiv w:val="1"/>
      <w:marLeft w:val="0"/>
      <w:marRight w:val="0"/>
      <w:marTop w:val="0"/>
      <w:marBottom w:val="0"/>
      <w:divBdr>
        <w:top w:val="none" w:sz="0" w:space="0" w:color="auto"/>
        <w:left w:val="none" w:sz="0" w:space="0" w:color="auto"/>
        <w:bottom w:val="none" w:sz="0" w:space="0" w:color="auto"/>
        <w:right w:val="none" w:sz="0" w:space="0" w:color="auto"/>
      </w:divBdr>
      <w:divsChild>
        <w:div w:id="572929724">
          <w:marLeft w:val="0"/>
          <w:marRight w:val="0"/>
          <w:marTop w:val="0"/>
          <w:marBottom w:val="0"/>
          <w:divBdr>
            <w:top w:val="none" w:sz="0" w:space="0" w:color="auto"/>
            <w:left w:val="none" w:sz="0" w:space="0" w:color="auto"/>
            <w:bottom w:val="none" w:sz="0" w:space="0" w:color="auto"/>
            <w:right w:val="none" w:sz="0" w:space="0" w:color="auto"/>
          </w:divBdr>
          <w:divsChild>
            <w:div w:id="1522015645">
              <w:marLeft w:val="0"/>
              <w:marRight w:val="0"/>
              <w:marTop w:val="0"/>
              <w:marBottom w:val="0"/>
              <w:divBdr>
                <w:top w:val="none" w:sz="0" w:space="0" w:color="auto"/>
                <w:left w:val="none" w:sz="0" w:space="0" w:color="auto"/>
                <w:bottom w:val="none" w:sz="0" w:space="0" w:color="auto"/>
                <w:right w:val="none" w:sz="0" w:space="0" w:color="auto"/>
              </w:divBdr>
              <w:divsChild>
                <w:div w:id="813061395">
                  <w:marLeft w:val="0"/>
                  <w:marRight w:val="0"/>
                  <w:marTop w:val="0"/>
                  <w:marBottom w:val="0"/>
                  <w:divBdr>
                    <w:top w:val="none" w:sz="0" w:space="0" w:color="auto"/>
                    <w:left w:val="none" w:sz="0" w:space="0" w:color="auto"/>
                    <w:bottom w:val="none" w:sz="0" w:space="0" w:color="auto"/>
                    <w:right w:val="none" w:sz="0" w:space="0" w:color="auto"/>
                  </w:divBdr>
                  <w:divsChild>
                    <w:div w:id="2047556049">
                      <w:marLeft w:val="0"/>
                      <w:marRight w:val="0"/>
                      <w:marTop w:val="0"/>
                      <w:marBottom w:val="0"/>
                      <w:divBdr>
                        <w:top w:val="none" w:sz="0" w:space="0" w:color="auto"/>
                        <w:left w:val="none" w:sz="0" w:space="0" w:color="auto"/>
                        <w:bottom w:val="none" w:sz="0" w:space="0" w:color="auto"/>
                        <w:right w:val="none" w:sz="0" w:space="0" w:color="auto"/>
                      </w:divBdr>
                      <w:divsChild>
                        <w:div w:id="410585691">
                          <w:marLeft w:val="0"/>
                          <w:marRight w:val="0"/>
                          <w:marTop w:val="0"/>
                          <w:marBottom w:val="0"/>
                          <w:divBdr>
                            <w:top w:val="none" w:sz="0" w:space="0" w:color="auto"/>
                            <w:left w:val="none" w:sz="0" w:space="0" w:color="auto"/>
                            <w:bottom w:val="none" w:sz="0" w:space="0" w:color="auto"/>
                            <w:right w:val="none" w:sz="0" w:space="0" w:color="auto"/>
                          </w:divBdr>
                        </w:div>
                        <w:div w:id="537746151">
                          <w:marLeft w:val="0"/>
                          <w:marRight w:val="0"/>
                          <w:marTop w:val="0"/>
                          <w:marBottom w:val="0"/>
                          <w:divBdr>
                            <w:top w:val="none" w:sz="0" w:space="0" w:color="auto"/>
                            <w:left w:val="none" w:sz="0" w:space="0" w:color="auto"/>
                            <w:bottom w:val="none" w:sz="0" w:space="0" w:color="auto"/>
                            <w:right w:val="none" w:sz="0" w:space="0" w:color="auto"/>
                          </w:divBdr>
                          <w:divsChild>
                            <w:div w:id="1653758286">
                              <w:marLeft w:val="0"/>
                              <w:marRight w:val="0"/>
                              <w:marTop w:val="0"/>
                              <w:marBottom w:val="0"/>
                              <w:divBdr>
                                <w:top w:val="none" w:sz="0" w:space="0" w:color="auto"/>
                                <w:left w:val="none" w:sz="0" w:space="0" w:color="auto"/>
                                <w:bottom w:val="none" w:sz="0" w:space="0" w:color="auto"/>
                                <w:right w:val="none" w:sz="0" w:space="0" w:color="auto"/>
                              </w:divBdr>
                            </w:div>
                            <w:div w:id="17582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9">
          <w:marLeft w:val="0"/>
          <w:marRight w:val="0"/>
          <w:marTop w:val="0"/>
          <w:marBottom w:val="0"/>
          <w:divBdr>
            <w:top w:val="none" w:sz="0" w:space="0" w:color="auto"/>
            <w:left w:val="none" w:sz="0" w:space="0" w:color="auto"/>
            <w:bottom w:val="none" w:sz="0" w:space="0" w:color="auto"/>
            <w:right w:val="none" w:sz="0" w:space="0" w:color="auto"/>
          </w:divBdr>
        </w:div>
      </w:divsChild>
    </w:div>
    <w:div w:id="1076707663">
      <w:bodyDiv w:val="1"/>
      <w:marLeft w:val="0"/>
      <w:marRight w:val="0"/>
      <w:marTop w:val="0"/>
      <w:marBottom w:val="0"/>
      <w:divBdr>
        <w:top w:val="none" w:sz="0" w:space="0" w:color="auto"/>
        <w:left w:val="none" w:sz="0" w:space="0" w:color="auto"/>
        <w:bottom w:val="none" w:sz="0" w:space="0" w:color="auto"/>
        <w:right w:val="none" w:sz="0" w:space="0" w:color="auto"/>
      </w:divBdr>
    </w:div>
    <w:div w:id="1139224693">
      <w:bodyDiv w:val="1"/>
      <w:marLeft w:val="0"/>
      <w:marRight w:val="0"/>
      <w:marTop w:val="0"/>
      <w:marBottom w:val="0"/>
      <w:divBdr>
        <w:top w:val="none" w:sz="0" w:space="0" w:color="auto"/>
        <w:left w:val="none" w:sz="0" w:space="0" w:color="auto"/>
        <w:bottom w:val="none" w:sz="0" w:space="0" w:color="auto"/>
        <w:right w:val="none" w:sz="0" w:space="0" w:color="auto"/>
      </w:divBdr>
    </w:div>
    <w:div w:id="1184903982">
      <w:bodyDiv w:val="1"/>
      <w:marLeft w:val="0"/>
      <w:marRight w:val="0"/>
      <w:marTop w:val="0"/>
      <w:marBottom w:val="0"/>
      <w:divBdr>
        <w:top w:val="none" w:sz="0" w:space="0" w:color="auto"/>
        <w:left w:val="none" w:sz="0" w:space="0" w:color="auto"/>
        <w:bottom w:val="none" w:sz="0" w:space="0" w:color="auto"/>
        <w:right w:val="none" w:sz="0" w:space="0" w:color="auto"/>
      </w:divBdr>
    </w:div>
    <w:div w:id="1266842174">
      <w:bodyDiv w:val="1"/>
      <w:marLeft w:val="0"/>
      <w:marRight w:val="0"/>
      <w:marTop w:val="0"/>
      <w:marBottom w:val="0"/>
      <w:divBdr>
        <w:top w:val="none" w:sz="0" w:space="0" w:color="auto"/>
        <w:left w:val="none" w:sz="0" w:space="0" w:color="auto"/>
        <w:bottom w:val="none" w:sz="0" w:space="0" w:color="auto"/>
        <w:right w:val="none" w:sz="0" w:space="0" w:color="auto"/>
      </w:divBdr>
    </w:div>
    <w:div w:id="1281113164">
      <w:bodyDiv w:val="1"/>
      <w:marLeft w:val="0"/>
      <w:marRight w:val="0"/>
      <w:marTop w:val="0"/>
      <w:marBottom w:val="0"/>
      <w:divBdr>
        <w:top w:val="none" w:sz="0" w:space="0" w:color="auto"/>
        <w:left w:val="none" w:sz="0" w:space="0" w:color="auto"/>
        <w:bottom w:val="none" w:sz="0" w:space="0" w:color="auto"/>
        <w:right w:val="none" w:sz="0" w:space="0" w:color="auto"/>
      </w:divBdr>
    </w:div>
    <w:div w:id="1389836664">
      <w:bodyDiv w:val="1"/>
      <w:marLeft w:val="0"/>
      <w:marRight w:val="0"/>
      <w:marTop w:val="0"/>
      <w:marBottom w:val="0"/>
      <w:divBdr>
        <w:top w:val="none" w:sz="0" w:space="0" w:color="auto"/>
        <w:left w:val="none" w:sz="0" w:space="0" w:color="auto"/>
        <w:bottom w:val="none" w:sz="0" w:space="0" w:color="auto"/>
        <w:right w:val="none" w:sz="0" w:space="0" w:color="auto"/>
      </w:divBdr>
    </w:div>
    <w:div w:id="1414468072">
      <w:bodyDiv w:val="1"/>
      <w:marLeft w:val="0"/>
      <w:marRight w:val="0"/>
      <w:marTop w:val="0"/>
      <w:marBottom w:val="0"/>
      <w:divBdr>
        <w:top w:val="none" w:sz="0" w:space="0" w:color="auto"/>
        <w:left w:val="none" w:sz="0" w:space="0" w:color="auto"/>
        <w:bottom w:val="none" w:sz="0" w:space="0" w:color="auto"/>
        <w:right w:val="none" w:sz="0" w:space="0" w:color="auto"/>
      </w:divBdr>
    </w:div>
    <w:div w:id="1515462227">
      <w:bodyDiv w:val="1"/>
      <w:marLeft w:val="0"/>
      <w:marRight w:val="0"/>
      <w:marTop w:val="0"/>
      <w:marBottom w:val="0"/>
      <w:divBdr>
        <w:top w:val="none" w:sz="0" w:space="0" w:color="auto"/>
        <w:left w:val="none" w:sz="0" w:space="0" w:color="auto"/>
        <w:bottom w:val="none" w:sz="0" w:space="0" w:color="auto"/>
        <w:right w:val="none" w:sz="0" w:space="0" w:color="auto"/>
      </w:divBdr>
    </w:div>
    <w:div w:id="1525825485">
      <w:bodyDiv w:val="1"/>
      <w:marLeft w:val="0"/>
      <w:marRight w:val="0"/>
      <w:marTop w:val="0"/>
      <w:marBottom w:val="0"/>
      <w:divBdr>
        <w:top w:val="none" w:sz="0" w:space="0" w:color="auto"/>
        <w:left w:val="none" w:sz="0" w:space="0" w:color="auto"/>
        <w:bottom w:val="none" w:sz="0" w:space="0" w:color="auto"/>
        <w:right w:val="none" w:sz="0" w:space="0" w:color="auto"/>
      </w:divBdr>
    </w:div>
    <w:div w:id="1532570047">
      <w:bodyDiv w:val="1"/>
      <w:marLeft w:val="0"/>
      <w:marRight w:val="0"/>
      <w:marTop w:val="0"/>
      <w:marBottom w:val="0"/>
      <w:divBdr>
        <w:top w:val="none" w:sz="0" w:space="0" w:color="auto"/>
        <w:left w:val="none" w:sz="0" w:space="0" w:color="auto"/>
        <w:bottom w:val="none" w:sz="0" w:space="0" w:color="auto"/>
        <w:right w:val="none" w:sz="0" w:space="0" w:color="auto"/>
      </w:divBdr>
    </w:div>
    <w:div w:id="1598095984">
      <w:bodyDiv w:val="1"/>
      <w:marLeft w:val="0"/>
      <w:marRight w:val="0"/>
      <w:marTop w:val="0"/>
      <w:marBottom w:val="0"/>
      <w:divBdr>
        <w:top w:val="none" w:sz="0" w:space="0" w:color="auto"/>
        <w:left w:val="none" w:sz="0" w:space="0" w:color="auto"/>
        <w:bottom w:val="none" w:sz="0" w:space="0" w:color="auto"/>
        <w:right w:val="none" w:sz="0" w:space="0" w:color="auto"/>
      </w:divBdr>
    </w:div>
    <w:div w:id="1602644031">
      <w:bodyDiv w:val="1"/>
      <w:marLeft w:val="0"/>
      <w:marRight w:val="0"/>
      <w:marTop w:val="0"/>
      <w:marBottom w:val="0"/>
      <w:divBdr>
        <w:top w:val="none" w:sz="0" w:space="0" w:color="auto"/>
        <w:left w:val="none" w:sz="0" w:space="0" w:color="auto"/>
        <w:bottom w:val="none" w:sz="0" w:space="0" w:color="auto"/>
        <w:right w:val="none" w:sz="0" w:space="0" w:color="auto"/>
      </w:divBdr>
    </w:div>
    <w:div w:id="1611545677">
      <w:bodyDiv w:val="1"/>
      <w:marLeft w:val="0"/>
      <w:marRight w:val="0"/>
      <w:marTop w:val="0"/>
      <w:marBottom w:val="0"/>
      <w:divBdr>
        <w:top w:val="none" w:sz="0" w:space="0" w:color="auto"/>
        <w:left w:val="none" w:sz="0" w:space="0" w:color="auto"/>
        <w:bottom w:val="none" w:sz="0" w:space="0" w:color="auto"/>
        <w:right w:val="none" w:sz="0" w:space="0" w:color="auto"/>
      </w:divBdr>
    </w:div>
    <w:div w:id="1683316147">
      <w:bodyDiv w:val="1"/>
      <w:marLeft w:val="0"/>
      <w:marRight w:val="0"/>
      <w:marTop w:val="0"/>
      <w:marBottom w:val="0"/>
      <w:divBdr>
        <w:top w:val="none" w:sz="0" w:space="0" w:color="auto"/>
        <w:left w:val="none" w:sz="0" w:space="0" w:color="auto"/>
        <w:bottom w:val="none" w:sz="0" w:space="0" w:color="auto"/>
        <w:right w:val="none" w:sz="0" w:space="0" w:color="auto"/>
      </w:divBdr>
    </w:div>
    <w:div w:id="1695573222">
      <w:bodyDiv w:val="1"/>
      <w:marLeft w:val="0"/>
      <w:marRight w:val="0"/>
      <w:marTop w:val="0"/>
      <w:marBottom w:val="0"/>
      <w:divBdr>
        <w:top w:val="none" w:sz="0" w:space="0" w:color="auto"/>
        <w:left w:val="none" w:sz="0" w:space="0" w:color="auto"/>
        <w:bottom w:val="none" w:sz="0" w:space="0" w:color="auto"/>
        <w:right w:val="none" w:sz="0" w:space="0" w:color="auto"/>
      </w:divBdr>
    </w:div>
    <w:div w:id="1698508946">
      <w:bodyDiv w:val="1"/>
      <w:marLeft w:val="0"/>
      <w:marRight w:val="0"/>
      <w:marTop w:val="0"/>
      <w:marBottom w:val="0"/>
      <w:divBdr>
        <w:top w:val="none" w:sz="0" w:space="0" w:color="auto"/>
        <w:left w:val="none" w:sz="0" w:space="0" w:color="auto"/>
        <w:bottom w:val="none" w:sz="0" w:space="0" w:color="auto"/>
        <w:right w:val="none" w:sz="0" w:space="0" w:color="auto"/>
      </w:divBdr>
    </w:div>
    <w:div w:id="1699045243">
      <w:bodyDiv w:val="1"/>
      <w:marLeft w:val="0"/>
      <w:marRight w:val="0"/>
      <w:marTop w:val="0"/>
      <w:marBottom w:val="0"/>
      <w:divBdr>
        <w:top w:val="none" w:sz="0" w:space="0" w:color="auto"/>
        <w:left w:val="none" w:sz="0" w:space="0" w:color="auto"/>
        <w:bottom w:val="none" w:sz="0" w:space="0" w:color="auto"/>
        <w:right w:val="none" w:sz="0" w:space="0" w:color="auto"/>
      </w:divBdr>
    </w:div>
    <w:div w:id="1707440877">
      <w:bodyDiv w:val="1"/>
      <w:marLeft w:val="0"/>
      <w:marRight w:val="0"/>
      <w:marTop w:val="0"/>
      <w:marBottom w:val="0"/>
      <w:divBdr>
        <w:top w:val="none" w:sz="0" w:space="0" w:color="auto"/>
        <w:left w:val="none" w:sz="0" w:space="0" w:color="auto"/>
        <w:bottom w:val="none" w:sz="0" w:space="0" w:color="auto"/>
        <w:right w:val="none" w:sz="0" w:space="0" w:color="auto"/>
      </w:divBdr>
    </w:div>
    <w:div w:id="1719233614">
      <w:bodyDiv w:val="1"/>
      <w:marLeft w:val="0"/>
      <w:marRight w:val="0"/>
      <w:marTop w:val="0"/>
      <w:marBottom w:val="0"/>
      <w:divBdr>
        <w:top w:val="none" w:sz="0" w:space="0" w:color="auto"/>
        <w:left w:val="none" w:sz="0" w:space="0" w:color="auto"/>
        <w:bottom w:val="none" w:sz="0" w:space="0" w:color="auto"/>
        <w:right w:val="none" w:sz="0" w:space="0" w:color="auto"/>
      </w:divBdr>
    </w:div>
    <w:div w:id="1755466069">
      <w:bodyDiv w:val="1"/>
      <w:marLeft w:val="0"/>
      <w:marRight w:val="0"/>
      <w:marTop w:val="0"/>
      <w:marBottom w:val="0"/>
      <w:divBdr>
        <w:top w:val="none" w:sz="0" w:space="0" w:color="auto"/>
        <w:left w:val="none" w:sz="0" w:space="0" w:color="auto"/>
        <w:bottom w:val="none" w:sz="0" w:space="0" w:color="auto"/>
        <w:right w:val="none" w:sz="0" w:space="0" w:color="auto"/>
      </w:divBdr>
    </w:div>
    <w:div w:id="1755859883">
      <w:bodyDiv w:val="1"/>
      <w:marLeft w:val="0"/>
      <w:marRight w:val="0"/>
      <w:marTop w:val="0"/>
      <w:marBottom w:val="0"/>
      <w:divBdr>
        <w:top w:val="none" w:sz="0" w:space="0" w:color="auto"/>
        <w:left w:val="none" w:sz="0" w:space="0" w:color="auto"/>
        <w:bottom w:val="none" w:sz="0" w:space="0" w:color="auto"/>
        <w:right w:val="none" w:sz="0" w:space="0" w:color="auto"/>
      </w:divBdr>
    </w:div>
    <w:div w:id="1758356141">
      <w:bodyDiv w:val="1"/>
      <w:marLeft w:val="0"/>
      <w:marRight w:val="0"/>
      <w:marTop w:val="0"/>
      <w:marBottom w:val="0"/>
      <w:divBdr>
        <w:top w:val="none" w:sz="0" w:space="0" w:color="auto"/>
        <w:left w:val="none" w:sz="0" w:space="0" w:color="auto"/>
        <w:bottom w:val="none" w:sz="0" w:space="0" w:color="auto"/>
        <w:right w:val="none" w:sz="0" w:space="0" w:color="auto"/>
      </w:divBdr>
    </w:div>
    <w:div w:id="1762556090">
      <w:bodyDiv w:val="1"/>
      <w:marLeft w:val="0"/>
      <w:marRight w:val="0"/>
      <w:marTop w:val="0"/>
      <w:marBottom w:val="0"/>
      <w:divBdr>
        <w:top w:val="none" w:sz="0" w:space="0" w:color="auto"/>
        <w:left w:val="none" w:sz="0" w:space="0" w:color="auto"/>
        <w:bottom w:val="none" w:sz="0" w:space="0" w:color="auto"/>
        <w:right w:val="none" w:sz="0" w:space="0" w:color="auto"/>
      </w:divBdr>
    </w:div>
    <w:div w:id="1766413951">
      <w:bodyDiv w:val="1"/>
      <w:marLeft w:val="0"/>
      <w:marRight w:val="0"/>
      <w:marTop w:val="0"/>
      <w:marBottom w:val="0"/>
      <w:divBdr>
        <w:top w:val="none" w:sz="0" w:space="0" w:color="auto"/>
        <w:left w:val="none" w:sz="0" w:space="0" w:color="auto"/>
        <w:bottom w:val="none" w:sz="0" w:space="0" w:color="auto"/>
        <w:right w:val="none" w:sz="0" w:space="0" w:color="auto"/>
      </w:divBdr>
    </w:div>
    <w:div w:id="1774980682">
      <w:bodyDiv w:val="1"/>
      <w:marLeft w:val="0"/>
      <w:marRight w:val="0"/>
      <w:marTop w:val="0"/>
      <w:marBottom w:val="0"/>
      <w:divBdr>
        <w:top w:val="none" w:sz="0" w:space="0" w:color="auto"/>
        <w:left w:val="none" w:sz="0" w:space="0" w:color="auto"/>
        <w:bottom w:val="none" w:sz="0" w:space="0" w:color="auto"/>
        <w:right w:val="none" w:sz="0" w:space="0" w:color="auto"/>
      </w:divBdr>
    </w:div>
    <w:div w:id="1821724129">
      <w:bodyDiv w:val="1"/>
      <w:marLeft w:val="0"/>
      <w:marRight w:val="0"/>
      <w:marTop w:val="0"/>
      <w:marBottom w:val="0"/>
      <w:divBdr>
        <w:top w:val="none" w:sz="0" w:space="0" w:color="auto"/>
        <w:left w:val="none" w:sz="0" w:space="0" w:color="auto"/>
        <w:bottom w:val="none" w:sz="0" w:space="0" w:color="auto"/>
        <w:right w:val="none" w:sz="0" w:space="0" w:color="auto"/>
      </w:divBdr>
    </w:div>
    <w:div w:id="1837258659">
      <w:bodyDiv w:val="1"/>
      <w:marLeft w:val="0"/>
      <w:marRight w:val="0"/>
      <w:marTop w:val="0"/>
      <w:marBottom w:val="0"/>
      <w:divBdr>
        <w:top w:val="none" w:sz="0" w:space="0" w:color="auto"/>
        <w:left w:val="none" w:sz="0" w:space="0" w:color="auto"/>
        <w:bottom w:val="none" w:sz="0" w:space="0" w:color="auto"/>
        <w:right w:val="none" w:sz="0" w:space="0" w:color="auto"/>
      </w:divBdr>
    </w:div>
    <w:div w:id="1882743827">
      <w:bodyDiv w:val="1"/>
      <w:marLeft w:val="0"/>
      <w:marRight w:val="0"/>
      <w:marTop w:val="0"/>
      <w:marBottom w:val="0"/>
      <w:divBdr>
        <w:top w:val="none" w:sz="0" w:space="0" w:color="auto"/>
        <w:left w:val="none" w:sz="0" w:space="0" w:color="auto"/>
        <w:bottom w:val="none" w:sz="0" w:space="0" w:color="auto"/>
        <w:right w:val="none" w:sz="0" w:space="0" w:color="auto"/>
      </w:divBdr>
    </w:div>
    <w:div w:id="1905990404">
      <w:bodyDiv w:val="1"/>
      <w:marLeft w:val="0"/>
      <w:marRight w:val="0"/>
      <w:marTop w:val="0"/>
      <w:marBottom w:val="0"/>
      <w:divBdr>
        <w:top w:val="none" w:sz="0" w:space="0" w:color="auto"/>
        <w:left w:val="none" w:sz="0" w:space="0" w:color="auto"/>
        <w:bottom w:val="none" w:sz="0" w:space="0" w:color="auto"/>
        <w:right w:val="none" w:sz="0" w:space="0" w:color="auto"/>
      </w:divBdr>
    </w:div>
    <w:div w:id="1969625909">
      <w:bodyDiv w:val="1"/>
      <w:marLeft w:val="0"/>
      <w:marRight w:val="0"/>
      <w:marTop w:val="0"/>
      <w:marBottom w:val="0"/>
      <w:divBdr>
        <w:top w:val="none" w:sz="0" w:space="0" w:color="auto"/>
        <w:left w:val="none" w:sz="0" w:space="0" w:color="auto"/>
        <w:bottom w:val="none" w:sz="0" w:space="0" w:color="auto"/>
        <w:right w:val="none" w:sz="0" w:space="0" w:color="auto"/>
      </w:divBdr>
    </w:div>
    <w:div w:id="1999382869">
      <w:bodyDiv w:val="1"/>
      <w:marLeft w:val="0"/>
      <w:marRight w:val="0"/>
      <w:marTop w:val="0"/>
      <w:marBottom w:val="0"/>
      <w:divBdr>
        <w:top w:val="none" w:sz="0" w:space="0" w:color="auto"/>
        <w:left w:val="none" w:sz="0" w:space="0" w:color="auto"/>
        <w:bottom w:val="none" w:sz="0" w:space="0" w:color="auto"/>
        <w:right w:val="none" w:sz="0" w:space="0" w:color="auto"/>
      </w:divBdr>
    </w:div>
    <w:div w:id="2043555744">
      <w:bodyDiv w:val="1"/>
      <w:marLeft w:val="0"/>
      <w:marRight w:val="0"/>
      <w:marTop w:val="0"/>
      <w:marBottom w:val="0"/>
      <w:divBdr>
        <w:top w:val="none" w:sz="0" w:space="0" w:color="auto"/>
        <w:left w:val="none" w:sz="0" w:space="0" w:color="auto"/>
        <w:bottom w:val="none" w:sz="0" w:space="0" w:color="auto"/>
        <w:right w:val="none" w:sz="0" w:space="0" w:color="auto"/>
      </w:divBdr>
      <w:divsChild>
        <w:div w:id="598412177">
          <w:marLeft w:val="0"/>
          <w:marRight w:val="300"/>
          <w:marTop w:val="0"/>
          <w:marBottom w:val="300"/>
          <w:divBdr>
            <w:top w:val="none" w:sz="0" w:space="0" w:color="auto"/>
            <w:left w:val="none" w:sz="0" w:space="0" w:color="auto"/>
            <w:bottom w:val="none" w:sz="0" w:space="0" w:color="auto"/>
            <w:right w:val="none" w:sz="0" w:space="0" w:color="auto"/>
          </w:divBdr>
          <w:divsChild>
            <w:div w:id="1121461735">
              <w:marLeft w:val="0"/>
              <w:marRight w:val="0"/>
              <w:marTop w:val="0"/>
              <w:marBottom w:val="30"/>
              <w:divBdr>
                <w:top w:val="none" w:sz="0" w:space="0" w:color="auto"/>
                <w:left w:val="none" w:sz="0" w:space="0" w:color="auto"/>
                <w:bottom w:val="none" w:sz="0" w:space="0" w:color="auto"/>
                <w:right w:val="none" w:sz="0" w:space="0" w:color="auto"/>
              </w:divBdr>
              <w:divsChild>
                <w:div w:id="542836237">
                  <w:marLeft w:val="0"/>
                  <w:marRight w:val="0"/>
                  <w:marTop w:val="0"/>
                  <w:marBottom w:val="0"/>
                  <w:divBdr>
                    <w:top w:val="none" w:sz="0" w:space="0" w:color="auto"/>
                    <w:left w:val="none" w:sz="0" w:space="0" w:color="auto"/>
                    <w:bottom w:val="none" w:sz="0" w:space="0" w:color="auto"/>
                    <w:right w:val="none" w:sz="0" w:space="0" w:color="auto"/>
                  </w:divBdr>
                </w:div>
                <w:div w:id="987520148">
                  <w:marLeft w:val="0"/>
                  <w:marRight w:val="0"/>
                  <w:marTop w:val="0"/>
                  <w:marBottom w:val="0"/>
                  <w:divBdr>
                    <w:top w:val="none" w:sz="0" w:space="0" w:color="auto"/>
                    <w:left w:val="none" w:sz="0" w:space="0" w:color="auto"/>
                    <w:bottom w:val="none" w:sz="0" w:space="0" w:color="auto"/>
                    <w:right w:val="none" w:sz="0" w:space="0" w:color="auto"/>
                  </w:divBdr>
                </w:div>
              </w:divsChild>
            </w:div>
            <w:div w:id="1677877793">
              <w:marLeft w:val="-165"/>
              <w:marRight w:val="0"/>
              <w:marTop w:val="0"/>
              <w:marBottom w:val="0"/>
              <w:divBdr>
                <w:top w:val="none" w:sz="0" w:space="0" w:color="auto"/>
                <w:left w:val="none" w:sz="0" w:space="0" w:color="auto"/>
                <w:bottom w:val="none" w:sz="0" w:space="0" w:color="auto"/>
                <w:right w:val="none" w:sz="0" w:space="0" w:color="auto"/>
              </w:divBdr>
            </w:div>
          </w:divsChild>
        </w:div>
        <w:div w:id="1020425744">
          <w:marLeft w:val="0"/>
          <w:marRight w:val="300"/>
          <w:marTop w:val="0"/>
          <w:marBottom w:val="300"/>
          <w:divBdr>
            <w:top w:val="none" w:sz="0" w:space="0" w:color="auto"/>
            <w:left w:val="none" w:sz="0" w:space="0" w:color="auto"/>
            <w:bottom w:val="none" w:sz="0" w:space="0" w:color="auto"/>
            <w:right w:val="none" w:sz="0" w:space="0" w:color="auto"/>
          </w:divBdr>
          <w:divsChild>
            <w:div w:id="350187747">
              <w:marLeft w:val="0"/>
              <w:marRight w:val="0"/>
              <w:marTop w:val="0"/>
              <w:marBottom w:val="30"/>
              <w:divBdr>
                <w:top w:val="none" w:sz="0" w:space="0" w:color="auto"/>
                <w:left w:val="none" w:sz="0" w:space="0" w:color="auto"/>
                <w:bottom w:val="none" w:sz="0" w:space="0" w:color="auto"/>
                <w:right w:val="none" w:sz="0" w:space="0" w:color="auto"/>
              </w:divBdr>
              <w:divsChild>
                <w:div w:id="1877505700">
                  <w:marLeft w:val="0"/>
                  <w:marRight w:val="0"/>
                  <w:marTop w:val="0"/>
                  <w:marBottom w:val="0"/>
                  <w:divBdr>
                    <w:top w:val="none" w:sz="0" w:space="0" w:color="auto"/>
                    <w:left w:val="none" w:sz="0" w:space="0" w:color="auto"/>
                    <w:bottom w:val="none" w:sz="0" w:space="0" w:color="auto"/>
                    <w:right w:val="none" w:sz="0" w:space="0" w:color="auto"/>
                  </w:divBdr>
                </w:div>
              </w:divsChild>
            </w:div>
            <w:div w:id="898440378">
              <w:marLeft w:val="105"/>
              <w:marRight w:val="105"/>
              <w:marTop w:val="435"/>
              <w:marBottom w:val="0"/>
              <w:divBdr>
                <w:top w:val="none" w:sz="0" w:space="0" w:color="auto"/>
                <w:left w:val="none" w:sz="0" w:space="0" w:color="auto"/>
                <w:bottom w:val="none" w:sz="0" w:space="0" w:color="auto"/>
                <w:right w:val="none" w:sz="0" w:space="0" w:color="auto"/>
              </w:divBdr>
            </w:div>
          </w:divsChild>
        </w:div>
        <w:div w:id="1998806496">
          <w:marLeft w:val="0"/>
          <w:marRight w:val="300"/>
          <w:marTop w:val="0"/>
          <w:marBottom w:val="300"/>
          <w:divBdr>
            <w:top w:val="none" w:sz="0" w:space="0" w:color="auto"/>
            <w:left w:val="none" w:sz="0" w:space="0" w:color="auto"/>
            <w:bottom w:val="none" w:sz="0" w:space="0" w:color="auto"/>
            <w:right w:val="none" w:sz="0" w:space="0" w:color="auto"/>
          </w:divBdr>
        </w:div>
      </w:divsChild>
    </w:div>
    <w:div w:id="2043747343">
      <w:bodyDiv w:val="1"/>
      <w:marLeft w:val="0"/>
      <w:marRight w:val="0"/>
      <w:marTop w:val="0"/>
      <w:marBottom w:val="0"/>
      <w:divBdr>
        <w:top w:val="none" w:sz="0" w:space="0" w:color="auto"/>
        <w:left w:val="none" w:sz="0" w:space="0" w:color="auto"/>
        <w:bottom w:val="none" w:sz="0" w:space="0" w:color="auto"/>
        <w:right w:val="none" w:sz="0" w:space="0" w:color="auto"/>
      </w:divBdr>
    </w:div>
    <w:div w:id="2094469463">
      <w:bodyDiv w:val="1"/>
      <w:marLeft w:val="0"/>
      <w:marRight w:val="0"/>
      <w:marTop w:val="0"/>
      <w:marBottom w:val="0"/>
      <w:divBdr>
        <w:top w:val="none" w:sz="0" w:space="0" w:color="auto"/>
        <w:left w:val="none" w:sz="0" w:space="0" w:color="auto"/>
        <w:bottom w:val="none" w:sz="0" w:space="0" w:color="auto"/>
        <w:right w:val="none" w:sz="0" w:space="0" w:color="auto"/>
      </w:divBdr>
    </w:div>
    <w:div w:id="2117941453">
      <w:bodyDiv w:val="1"/>
      <w:marLeft w:val="0"/>
      <w:marRight w:val="0"/>
      <w:marTop w:val="0"/>
      <w:marBottom w:val="0"/>
      <w:divBdr>
        <w:top w:val="none" w:sz="0" w:space="0" w:color="auto"/>
        <w:left w:val="none" w:sz="0" w:space="0" w:color="auto"/>
        <w:bottom w:val="none" w:sz="0" w:space="0" w:color="auto"/>
        <w:right w:val="none" w:sz="0" w:space="0" w:color="auto"/>
      </w:divBdr>
    </w:div>
    <w:div w:id="2124225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oyalarmscondos.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oyalarmscondos.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www.Vistacamfl.com"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Vistacamf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strative%20Assist\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A1B30-3478-4A67-9E36-43C262D2A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2</TotalTime>
  <Pages>4</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Adminstrative Assist</dc:creator>
  <cp:keywords/>
  <dc:description/>
  <cp:lastModifiedBy>Paul Daiya</cp:lastModifiedBy>
  <cp:revision>2</cp:revision>
  <cp:lastPrinted>2025-04-10T20:30:00Z</cp:lastPrinted>
  <dcterms:created xsi:type="dcterms:W3CDTF">2025-06-30T20:43:00Z</dcterms:created>
  <dcterms:modified xsi:type="dcterms:W3CDTF">2025-06-30T20:43:00Z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